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eastAsia="Times New Roman"/>
          <w:b w:val="0"/>
          <w:color w:val="C1C1C8" w:themeColor="accent3"/>
          <w:sz w:val="32"/>
          <w:szCs w:val="32"/>
        </w:rPr>
        <w:id w:val="-797532545"/>
        <w:docPartObj>
          <w:docPartGallery w:val="Cover Pages"/>
          <w:docPartUnique/>
        </w:docPartObj>
      </w:sdtPr>
      <w:sdtEndPr>
        <w:rPr>
          <w:rFonts w:eastAsia="Arial"/>
          <w:color w:val="auto"/>
          <w:sz w:val="18"/>
          <w:szCs w:val="24"/>
        </w:rPr>
      </w:sdtEndPr>
      <w:sdtContent>
        <w:tbl>
          <w:tblPr>
            <w:tblStyle w:val="01ClaranetNeutral"/>
            <w:tblpPr w:leftFromText="180" w:rightFromText="180" w:vertAnchor="text" w:horzAnchor="page" w:tblpX="1" w:tblpY="-651"/>
            <w:tblW w:w="12126" w:type="dxa"/>
            <w:tblLook w:val="04A0" w:firstRow="1" w:lastRow="0" w:firstColumn="1" w:lastColumn="0" w:noHBand="0" w:noVBand="1"/>
          </w:tblPr>
          <w:tblGrid>
            <w:gridCol w:w="687"/>
            <w:gridCol w:w="10208"/>
            <w:gridCol w:w="1231"/>
          </w:tblGrid>
          <w:tr w:rsidR="00FA0F12" w:rsidRPr="00BC39BF" w14:paraId="5E727A9A" w14:textId="77777777" w:rsidTr="0030165F">
            <w:trPr>
              <w:trHeight w:val="6079"/>
            </w:trPr>
            <w:tc>
              <w:tcPr>
                <w:cnfStyle w:val="001000000000" w:firstRow="0" w:lastRow="0" w:firstColumn="1" w:lastColumn="0" w:oddVBand="0" w:evenVBand="0" w:oddHBand="0" w:evenHBand="0" w:firstRowFirstColumn="0" w:firstRowLastColumn="0" w:lastRowFirstColumn="0" w:lastRowLastColumn="0"/>
                <w:tcW w:w="12126" w:type="dxa"/>
                <w:gridSpan w:val="3"/>
                <w:tcBorders>
                  <w:bottom w:val="single" w:sz="24" w:space="0" w:color="FFFFFF" w:themeColor="background1"/>
                </w:tcBorders>
              </w:tcPr>
              <w:p w14:paraId="5E727A99" w14:textId="77777777" w:rsidR="00FA0F12" w:rsidRPr="00C90B67" w:rsidRDefault="00163772" w:rsidP="00A662A8">
                <w:pPr>
                  <w:rPr>
                    <w:lang w:val="fr-FR"/>
                  </w:rPr>
                </w:pPr>
                <w:r>
                  <w:rPr>
                    <w:noProof/>
                  </w:rPr>
                  <w:drawing>
                    <wp:anchor distT="0" distB="0" distL="114300" distR="114300" simplePos="0" relativeHeight="251658240" behindDoc="1" locked="0" layoutInCell="1" allowOverlap="1" wp14:anchorId="5E727BB7" wp14:editId="5E727BB8">
                      <wp:simplePos x="0" y="0"/>
                      <wp:positionH relativeFrom="column">
                        <wp:posOffset>-68580</wp:posOffset>
                      </wp:positionH>
                      <wp:positionV relativeFrom="paragraph">
                        <wp:posOffset>264416</wp:posOffset>
                      </wp:positionV>
                      <wp:extent cx="7558339" cy="3596380"/>
                      <wp:effectExtent l="0" t="0" r="508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PERATIONS - GENERIC.jpg"/>
                              <pic:cNvPicPr/>
                            </pic:nvPicPr>
                            <pic:blipFill>
                              <a:blip r:embed="rId8">
                                <a:extLst>
                                  <a:ext uri="{28A0092B-C50C-407E-A947-70E740481C1C}">
                                    <a14:useLocalDpi xmlns:a14="http://schemas.microsoft.com/office/drawing/2010/main" val="0"/>
                                  </a:ext>
                                </a:extLst>
                              </a:blip>
                              <a:stretch>
                                <a:fillRect/>
                              </a:stretch>
                            </pic:blipFill>
                            <pic:spPr>
                              <a:xfrm>
                                <a:off x="0" y="0"/>
                                <a:ext cx="7558339" cy="3596380"/>
                              </a:xfrm>
                              <a:prstGeom prst="rect">
                                <a:avLst/>
                              </a:prstGeom>
                            </pic:spPr>
                          </pic:pic>
                        </a:graphicData>
                      </a:graphic>
                    </wp:anchor>
                  </w:drawing>
                </w:r>
              </w:p>
            </w:tc>
          </w:tr>
          <w:tr w:rsidR="00FA0F12" w14:paraId="5E727A9D" w14:textId="77777777" w:rsidTr="0030165F">
            <w:trPr>
              <w:trHeight w:val="1134"/>
            </w:trPr>
            <w:tc>
              <w:tcPr>
                <w:cnfStyle w:val="001000000000" w:firstRow="0" w:lastRow="0" w:firstColumn="1" w:lastColumn="0" w:oddVBand="0" w:evenVBand="0" w:oddHBand="0" w:evenHBand="0" w:firstRowFirstColumn="0" w:firstRowLastColumn="0" w:lastRowFirstColumn="0" w:lastRowLastColumn="0"/>
                <w:tcW w:w="687" w:type="dxa"/>
                <w:tcBorders>
                  <w:top w:val="single" w:sz="24" w:space="0" w:color="FFFFFF" w:themeColor="background1"/>
                </w:tcBorders>
                <w:shd w:val="clear" w:color="auto" w:fill="E00000" w:themeFill="text2"/>
              </w:tcPr>
              <w:p w14:paraId="5E727A9B" w14:textId="77777777" w:rsidR="00FA0F12" w:rsidRPr="00C90B67" w:rsidRDefault="00FA0F12" w:rsidP="00A662A8">
                <w:pPr>
                  <w:rPr>
                    <w:lang w:val="fr-FR"/>
                  </w:rPr>
                </w:pPr>
              </w:p>
            </w:tc>
            <w:tc>
              <w:tcPr>
                <w:tcW w:w="11439" w:type="dxa"/>
                <w:gridSpan w:val="2"/>
                <w:tcBorders>
                  <w:top w:val="single" w:sz="24" w:space="0" w:color="FFFFFF" w:themeColor="background1"/>
                </w:tcBorders>
                <w:shd w:val="clear" w:color="auto" w:fill="E00000" w:themeFill="text2"/>
              </w:tcPr>
              <w:p w14:paraId="5E727A9C" w14:textId="77777777" w:rsidR="00FA0F12" w:rsidRDefault="00404720" w:rsidP="00A662A8">
                <w:pPr>
                  <w:pStyle w:val="Titl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Email</w:t>
                </w:r>
              </w:p>
            </w:tc>
          </w:tr>
          <w:tr w:rsidR="002E73BB" w14:paraId="5E727AA3" w14:textId="77777777" w:rsidTr="0030165F">
            <w:trPr>
              <w:trHeight w:val="4908"/>
            </w:trPr>
            <w:tc>
              <w:tcPr>
                <w:cnfStyle w:val="001000000000" w:firstRow="0" w:lastRow="0" w:firstColumn="1" w:lastColumn="0" w:oddVBand="0" w:evenVBand="0" w:oddHBand="0" w:evenHBand="0" w:firstRowFirstColumn="0" w:firstRowLastColumn="0" w:lastRowFirstColumn="0" w:lastRowLastColumn="0"/>
                <w:tcW w:w="687" w:type="dxa"/>
              </w:tcPr>
              <w:p w14:paraId="5E727A9E" w14:textId="77777777" w:rsidR="002E73BB" w:rsidRPr="0063051C" w:rsidRDefault="002E73BB" w:rsidP="00A662A8">
                <w:pPr>
                  <w:pStyle w:val="TableClearStyle"/>
                  <w:rPr>
                    <w:b w:val="0"/>
                    <w:bCs/>
                    <w:color w:val="282832" w:themeColor="accent6"/>
                    <w:lang w:val="fr-FR"/>
                  </w:rPr>
                </w:pPr>
              </w:p>
            </w:tc>
            <w:tc>
              <w:tcPr>
                <w:tcW w:w="10208" w:type="dxa"/>
              </w:tcPr>
              <w:p w14:paraId="5E727A9F" w14:textId="77777777" w:rsidR="005E1564" w:rsidRDefault="00404720" w:rsidP="005E1564">
                <w:pPr>
                  <w:pStyle w:val="CoverMainTitle"/>
                  <w:cnfStyle w:val="000000000000" w:firstRow="0" w:lastRow="0" w:firstColumn="0" w:lastColumn="0" w:oddVBand="0" w:evenVBand="0" w:oddHBand="0" w:evenHBand="0" w:firstRowFirstColumn="0" w:firstRowLastColumn="0" w:lastRowFirstColumn="0" w:lastRowLastColumn="0"/>
                </w:pPr>
                <w:r>
                  <w:t xml:space="preserve">Email </w:t>
                </w:r>
                <w:r w:rsidR="00D503F5">
                  <w:t>Support Guide</w:t>
                </w:r>
              </w:p>
              <w:p w14:paraId="5E727AA0" w14:textId="77777777" w:rsidR="006F5200" w:rsidRPr="006F5200" w:rsidRDefault="006F5200" w:rsidP="006F5200">
                <w:pPr>
                  <w:pStyle w:val="CoverVersion"/>
                  <w:cnfStyle w:val="000000000000" w:firstRow="0" w:lastRow="0" w:firstColumn="0" w:lastColumn="0" w:oddVBand="0" w:evenVBand="0" w:oddHBand="0" w:evenHBand="0" w:firstRowFirstColumn="0" w:firstRowLastColumn="0" w:lastRowFirstColumn="0" w:lastRowLastColumn="0"/>
                </w:pPr>
                <w:r w:rsidRPr="006F5200">
                  <w:t xml:space="preserve">Version </w:t>
                </w:r>
                <w:sdt>
                  <w:sdtPr>
                    <w:alias w:val="CusFacing Version No"/>
                    <w:tag w:val="CusFacing Version No"/>
                    <w:id w:val="178090569"/>
                    <w:dataBinding w:xpath="/root[1]/version[1]" w:storeItemID="{0B299FCB-B135-49CA-8B77-BCACFD48EFEA}"/>
                    <w:text/>
                  </w:sdtPr>
                  <w:sdtContent>
                    <w:r w:rsidR="0030165F">
                      <w:t>1</w:t>
                    </w:r>
                    <w:r w:rsidR="007F1B73">
                      <w:t>.</w:t>
                    </w:r>
                    <w:r w:rsidR="00404720">
                      <w:t>0</w:t>
                    </w:r>
                  </w:sdtContent>
                </w:sdt>
              </w:p>
              <w:p w14:paraId="5E727AA1" w14:textId="77777777" w:rsidR="006F5200" w:rsidRPr="00674CD7" w:rsidRDefault="006F5200" w:rsidP="00674CD7">
                <w:pPr>
                  <w:tabs>
                    <w:tab w:val="left" w:pos="2324"/>
                  </w:tabs>
                  <w:cnfStyle w:val="000000000000" w:firstRow="0" w:lastRow="0" w:firstColumn="0" w:lastColumn="0" w:oddVBand="0" w:evenVBand="0" w:oddHBand="0" w:evenHBand="0" w:firstRowFirstColumn="0" w:firstRowLastColumn="0" w:lastRowFirstColumn="0" w:lastRowLastColumn="0"/>
                </w:pPr>
              </w:p>
            </w:tc>
            <w:tc>
              <w:tcPr>
                <w:tcW w:w="1231" w:type="dxa"/>
              </w:tcPr>
              <w:p w14:paraId="5E727AA2" w14:textId="77777777" w:rsidR="002E73BB" w:rsidRPr="00CB438C" w:rsidRDefault="002E73BB" w:rsidP="00A662A8">
                <w:pPr>
                  <w:cnfStyle w:val="000000000000" w:firstRow="0" w:lastRow="0" w:firstColumn="0" w:lastColumn="0" w:oddVBand="0" w:evenVBand="0" w:oddHBand="0" w:evenHBand="0" w:firstRowFirstColumn="0" w:firstRowLastColumn="0" w:lastRowFirstColumn="0" w:lastRowLastColumn="0"/>
                </w:pPr>
              </w:p>
            </w:tc>
          </w:tr>
        </w:tbl>
        <w:p w14:paraId="5E727AA4" w14:textId="77777777" w:rsidR="00247B03" w:rsidRPr="00247B03" w:rsidRDefault="00FA0F12" w:rsidP="00C90B67">
          <w:r>
            <w:t xml:space="preserve"> </w:t>
          </w:r>
          <w:r w:rsidRPr="008E2C0A">
            <w:br w:type="page"/>
          </w:r>
        </w:p>
      </w:sdtContent>
    </w:sdt>
    <w:sdt>
      <w:sdtPr>
        <w:rPr>
          <w:b w:val="0"/>
          <w:color w:val="auto"/>
          <w:sz w:val="18"/>
        </w:rPr>
        <w:id w:val="2052803840"/>
        <w:docPartObj>
          <w:docPartGallery w:val="Table of Contents"/>
          <w:docPartUnique/>
        </w:docPartObj>
      </w:sdtPr>
      <w:sdtEndPr>
        <w:rPr>
          <w:b/>
          <w:bCs/>
          <w:noProof/>
        </w:rPr>
      </w:sdtEndPr>
      <w:sdtContent>
        <w:p w14:paraId="5E727AA5" w14:textId="77777777" w:rsidR="00D503F5" w:rsidRPr="00A66DE7" w:rsidRDefault="00D503F5">
          <w:pPr>
            <w:pStyle w:val="TOCHeading"/>
          </w:pPr>
          <w:r w:rsidRPr="00A66DE7">
            <w:t>Table of Contents</w:t>
          </w:r>
        </w:p>
        <w:p w14:paraId="4D28E4E5" w14:textId="77777777" w:rsidR="004B78F9" w:rsidRPr="004B78F9" w:rsidRDefault="004B78F9" w:rsidP="004B78F9">
          <w:pPr>
            <w:tabs>
              <w:tab w:val="left" w:pos="510"/>
              <w:tab w:val="right" w:leader="dot" w:pos="9070"/>
            </w:tabs>
            <w:spacing w:after="0"/>
            <w:rPr>
              <w:rFonts w:eastAsia="Times New Roman"/>
              <w:noProof/>
              <w:color w:val="263150"/>
              <w:szCs w:val="18"/>
            </w:rPr>
          </w:pPr>
          <w:hyperlink w:anchor="_Toc453166595" w:history="1">
            <w:r w:rsidRPr="004B78F9">
              <w:rPr>
                <w:noProof/>
                <w:color w:val="263150"/>
                <w:szCs w:val="18"/>
              </w:rPr>
              <w:t>Email SetUp</w:t>
            </w:r>
            <w:r w:rsidRPr="004B78F9">
              <w:rPr>
                <w:noProof/>
                <w:webHidden/>
                <w:color w:val="263150"/>
                <w:szCs w:val="18"/>
              </w:rPr>
              <w:tab/>
            </w:r>
            <w:r w:rsidRPr="004B78F9">
              <w:rPr>
                <w:noProof/>
                <w:webHidden/>
                <w:color w:val="263150"/>
                <w:szCs w:val="18"/>
              </w:rPr>
              <w:fldChar w:fldCharType="begin"/>
            </w:r>
            <w:r w:rsidRPr="004B78F9">
              <w:rPr>
                <w:noProof/>
                <w:webHidden/>
                <w:color w:val="263150"/>
                <w:szCs w:val="18"/>
              </w:rPr>
              <w:instrText xml:space="preserve"> PAGEREF _Toc453166595 \h </w:instrText>
            </w:r>
            <w:r w:rsidRPr="004B78F9">
              <w:rPr>
                <w:noProof/>
                <w:webHidden/>
                <w:color w:val="263150"/>
                <w:szCs w:val="18"/>
              </w:rPr>
            </w:r>
            <w:r w:rsidRPr="004B78F9">
              <w:rPr>
                <w:noProof/>
                <w:webHidden/>
                <w:color w:val="263150"/>
                <w:szCs w:val="18"/>
              </w:rPr>
              <w:fldChar w:fldCharType="separate"/>
            </w:r>
            <w:r w:rsidRPr="004B78F9">
              <w:rPr>
                <w:noProof/>
                <w:webHidden/>
                <w:color w:val="263150"/>
                <w:szCs w:val="18"/>
              </w:rPr>
              <w:t>2</w:t>
            </w:r>
            <w:r w:rsidRPr="004B78F9">
              <w:rPr>
                <w:noProof/>
                <w:webHidden/>
                <w:color w:val="263150"/>
                <w:szCs w:val="18"/>
              </w:rPr>
              <w:fldChar w:fldCharType="end"/>
            </w:r>
          </w:hyperlink>
        </w:p>
        <w:p w14:paraId="34E21237" w14:textId="77777777" w:rsidR="004B78F9" w:rsidRPr="004B78F9" w:rsidRDefault="004B78F9" w:rsidP="004B78F9">
          <w:pPr>
            <w:tabs>
              <w:tab w:val="left" w:pos="510"/>
              <w:tab w:val="right" w:leader="dot" w:pos="9070"/>
            </w:tabs>
            <w:spacing w:after="0"/>
            <w:rPr>
              <w:rFonts w:eastAsia="Times New Roman"/>
              <w:noProof/>
              <w:color w:val="263150"/>
              <w:szCs w:val="18"/>
            </w:rPr>
          </w:pPr>
          <w:hyperlink w:anchor="_Toc453166596" w:history="1">
            <w:r w:rsidRPr="004B78F9">
              <w:rPr>
                <w:noProof/>
                <w:color w:val="263150"/>
                <w:szCs w:val="18"/>
              </w:rPr>
              <w:t>1 Connecting your mailbox through POP</w:t>
            </w:r>
            <w:r w:rsidRPr="004B78F9">
              <w:rPr>
                <w:noProof/>
                <w:webHidden/>
                <w:color w:val="263150"/>
                <w:szCs w:val="18"/>
              </w:rPr>
              <w:tab/>
            </w:r>
            <w:r w:rsidRPr="004B78F9">
              <w:rPr>
                <w:noProof/>
                <w:webHidden/>
                <w:color w:val="263150"/>
                <w:szCs w:val="18"/>
              </w:rPr>
              <w:fldChar w:fldCharType="begin"/>
            </w:r>
            <w:r w:rsidRPr="004B78F9">
              <w:rPr>
                <w:noProof/>
                <w:webHidden/>
                <w:color w:val="263150"/>
                <w:szCs w:val="18"/>
              </w:rPr>
              <w:instrText xml:space="preserve"> PAGEREF _Toc453166596 \h </w:instrText>
            </w:r>
            <w:r w:rsidRPr="004B78F9">
              <w:rPr>
                <w:noProof/>
                <w:webHidden/>
                <w:color w:val="263150"/>
                <w:szCs w:val="18"/>
              </w:rPr>
            </w:r>
            <w:r w:rsidRPr="004B78F9">
              <w:rPr>
                <w:noProof/>
                <w:webHidden/>
                <w:color w:val="263150"/>
                <w:szCs w:val="18"/>
              </w:rPr>
              <w:fldChar w:fldCharType="separate"/>
            </w:r>
            <w:r w:rsidRPr="004B78F9">
              <w:rPr>
                <w:noProof/>
                <w:webHidden/>
                <w:color w:val="263150"/>
                <w:szCs w:val="18"/>
              </w:rPr>
              <w:t>2</w:t>
            </w:r>
            <w:r w:rsidRPr="004B78F9">
              <w:rPr>
                <w:noProof/>
                <w:webHidden/>
                <w:color w:val="263150"/>
                <w:szCs w:val="18"/>
              </w:rPr>
              <w:fldChar w:fldCharType="end"/>
            </w:r>
          </w:hyperlink>
        </w:p>
        <w:p w14:paraId="5FE18678" w14:textId="77777777" w:rsidR="004B78F9" w:rsidRPr="004B78F9" w:rsidRDefault="004B78F9" w:rsidP="004B78F9">
          <w:pPr>
            <w:tabs>
              <w:tab w:val="left" w:pos="510"/>
              <w:tab w:val="right" w:leader="dot" w:pos="9070"/>
            </w:tabs>
            <w:spacing w:after="0"/>
            <w:rPr>
              <w:rFonts w:eastAsia="Times New Roman"/>
              <w:noProof/>
              <w:color w:val="263150"/>
              <w:szCs w:val="18"/>
            </w:rPr>
          </w:pPr>
          <w:hyperlink w:anchor="_Toc453166597" w:history="1">
            <w:r w:rsidRPr="004B78F9">
              <w:rPr>
                <w:noProof/>
                <w:color w:val="263150"/>
                <w:szCs w:val="18"/>
              </w:rPr>
              <w:t>2 Connecting your mailbox through IMAP</w:t>
            </w:r>
            <w:r w:rsidRPr="004B78F9">
              <w:rPr>
                <w:noProof/>
                <w:webHidden/>
                <w:color w:val="263150"/>
                <w:szCs w:val="18"/>
              </w:rPr>
              <w:tab/>
            </w:r>
            <w:r w:rsidRPr="004B78F9">
              <w:rPr>
                <w:noProof/>
                <w:webHidden/>
                <w:color w:val="263150"/>
                <w:szCs w:val="18"/>
              </w:rPr>
              <w:fldChar w:fldCharType="begin"/>
            </w:r>
            <w:r w:rsidRPr="004B78F9">
              <w:rPr>
                <w:noProof/>
                <w:webHidden/>
                <w:color w:val="263150"/>
                <w:szCs w:val="18"/>
              </w:rPr>
              <w:instrText xml:space="preserve"> PAGEREF _Toc453166597 \h </w:instrText>
            </w:r>
            <w:r w:rsidRPr="004B78F9">
              <w:rPr>
                <w:noProof/>
                <w:webHidden/>
                <w:color w:val="263150"/>
                <w:szCs w:val="18"/>
              </w:rPr>
            </w:r>
            <w:r w:rsidRPr="004B78F9">
              <w:rPr>
                <w:noProof/>
                <w:webHidden/>
                <w:color w:val="263150"/>
                <w:szCs w:val="18"/>
              </w:rPr>
              <w:fldChar w:fldCharType="separate"/>
            </w:r>
            <w:r w:rsidRPr="004B78F9">
              <w:rPr>
                <w:noProof/>
                <w:webHidden/>
                <w:color w:val="263150"/>
                <w:szCs w:val="18"/>
              </w:rPr>
              <w:t>2</w:t>
            </w:r>
            <w:r w:rsidRPr="004B78F9">
              <w:rPr>
                <w:noProof/>
                <w:webHidden/>
                <w:color w:val="263150"/>
                <w:szCs w:val="18"/>
              </w:rPr>
              <w:fldChar w:fldCharType="end"/>
            </w:r>
          </w:hyperlink>
        </w:p>
        <w:p w14:paraId="69F0962A" w14:textId="77777777" w:rsidR="004B78F9" w:rsidRPr="004B78F9" w:rsidRDefault="004B78F9" w:rsidP="004B78F9">
          <w:pPr>
            <w:tabs>
              <w:tab w:val="left" w:pos="510"/>
              <w:tab w:val="right" w:leader="dot" w:pos="9070"/>
            </w:tabs>
            <w:spacing w:after="0"/>
            <w:rPr>
              <w:rFonts w:eastAsia="Times New Roman"/>
              <w:noProof/>
              <w:color w:val="263150"/>
              <w:szCs w:val="18"/>
            </w:rPr>
          </w:pPr>
          <w:hyperlink w:anchor="_Toc453166598" w:history="1">
            <w:r w:rsidRPr="004B78F9">
              <w:rPr>
                <w:noProof/>
                <w:color w:val="263150"/>
                <w:szCs w:val="18"/>
              </w:rPr>
              <w:t>3 iPhone &amp; iPad Email Set Up</w:t>
            </w:r>
            <w:r w:rsidRPr="004B78F9">
              <w:rPr>
                <w:noProof/>
                <w:webHidden/>
                <w:color w:val="263150"/>
                <w:szCs w:val="18"/>
              </w:rPr>
              <w:tab/>
            </w:r>
            <w:r w:rsidRPr="004B78F9">
              <w:rPr>
                <w:noProof/>
                <w:webHidden/>
                <w:color w:val="263150"/>
                <w:szCs w:val="18"/>
              </w:rPr>
              <w:fldChar w:fldCharType="begin"/>
            </w:r>
            <w:r w:rsidRPr="004B78F9">
              <w:rPr>
                <w:noProof/>
                <w:webHidden/>
                <w:color w:val="263150"/>
                <w:szCs w:val="18"/>
              </w:rPr>
              <w:instrText xml:space="preserve"> PAGEREF _Toc453166598 \h </w:instrText>
            </w:r>
            <w:r w:rsidRPr="004B78F9">
              <w:rPr>
                <w:noProof/>
                <w:webHidden/>
                <w:color w:val="263150"/>
                <w:szCs w:val="18"/>
              </w:rPr>
            </w:r>
            <w:r w:rsidRPr="004B78F9">
              <w:rPr>
                <w:noProof/>
                <w:webHidden/>
                <w:color w:val="263150"/>
                <w:szCs w:val="18"/>
              </w:rPr>
              <w:fldChar w:fldCharType="separate"/>
            </w:r>
            <w:r w:rsidRPr="004B78F9">
              <w:rPr>
                <w:noProof/>
                <w:webHidden/>
                <w:color w:val="263150"/>
                <w:szCs w:val="18"/>
              </w:rPr>
              <w:t>3</w:t>
            </w:r>
            <w:r w:rsidRPr="004B78F9">
              <w:rPr>
                <w:noProof/>
                <w:webHidden/>
                <w:color w:val="263150"/>
                <w:szCs w:val="18"/>
              </w:rPr>
              <w:fldChar w:fldCharType="end"/>
            </w:r>
          </w:hyperlink>
        </w:p>
        <w:p w14:paraId="4DBDAAAA" w14:textId="77777777" w:rsidR="004B78F9" w:rsidRPr="004B78F9" w:rsidRDefault="004B78F9" w:rsidP="004B78F9">
          <w:pPr>
            <w:tabs>
              <w:tab w:val="left" w:pos="510"/>
              <w:tab w:val="right" w:leader="dot" w:pos="9070"/>
            </w:tabs>
            <w:spacing w:after="0"/>
            <w:rPr>
              <w:rFonts w:eastAsia="Times New Roman"/>
              <w:noProof/>
              <w:color w:val="263150"/>
              <w:szCs w:val="18"/>
            </w:rPr>
          </w:pPr>
          <w:hyperlink w:anchor="_Toc453166599" w:history="1">
            <w:r w:rsidRPr="004B78F9">
              <w:rPr>
                <w:noProof/>
                <w:color w:val="263150"/>
                <w:szCs w:val="18"/>
              </w:rPr>
              <w:t>4 Setting up automatic replies in Webmail</w:t>
            </w:r>
            <w:r w:rsidRPr="004B78F9">
              <w:rPr>
                <w:noProof/>
                <w:webHidden/>
                <w:color w:val="263150"/>
                <w:szCs w:val="18"/>
              </w:rPr>
              <w:tab/>
            </w:r>
            <w:r w:rsidRPr="004B78F9">
              <w:rPr>
                <w:noProof/>
                <w:webHidden/>
                <w:color w:val="263150"/>
                <w:szCs w:val="18"/>
              </w:rPr>
              <w:fldChar w:fldCharType="begin"/>
            </w:r>
            <w:r w:rsidRPr="004B78F9">
              <w:rPr>
                <w:noProof/>
                <w:webHidden/>
                <w:color w:val="263150"/>
                <w:szCs w:val="18"/>
              </w:rPr>
              <w:instrText xml:space="preserve"> PAGEREF _Toc453166599 \h </w:instrText>
            </w:r>
            <w:r w:rsidRPr="004B78F9">
              <w:rPr>
                <w:noProof/>
                <w:webHidden/>
                <w:color w:val="263150"/>
                <w:szCs w:val="18"/>
              </w:rPr>
            </w:r>
            <w:r w:rsidRPr="004B78F9">
              <w:rPr>
                <w:noProof/>
                <w:webHidden/>
                <w:color w:val="263150"/>
                <w:szCs w:val="18"/>
              </w:rPr>
              <w:fldChar w:fldCharType="separate"/>
            </w:r>
            <w:r w:rsidRPr="004B78F9">
              <w:rPr>
                <w:noProof/>
                <w:webHidden/>
                <w:color w:val="263150"/>
                <w:szCs w:val="18"/>
              </w:rPr>
              <w:t>7</w:t>
            </w:r>
            <w:r w:rsidRPr="004B78F9">
              <w:rPr>
                <w:noProof/>
                <w:webHidden/>
                <w:color w:val="263150"/>
                <w:szCs w:val="18"/>
              </w:rPr>
              <w:fldChar w:fldCharType="end"/>
            </w:r>
          </w:hyperlink>
        </w:p>
        <w:p w14:paraId="00491AB2" w14:textId="77777777" w:rsidR="004B78F9" w:rsidRPr="004B78F9" w:rsidRDefault="004B78F9" w:rsidP="004B78F9">
          <w:pPr>
            <w:tabs>
              <w:tab w:val="left" w:pos="510"/>
              <w:tab w:val="right" w:leader="dot" w:pos="9070"/>
            </w:tabs>
            <w:spacing w:after="0"/>
            <w:rPr>
              <w:rFonts w:eastAsia="Times New Roman"/>
              <w:noProof/>
              <w:color w:val="263150"/>
              <w:szCs w:val="18"/>
            </w:rPr>
          </w:pPr>
          <w:hyperlink w:anchor="_Toc453166600" w:history="1">
            <w:r w:rsidRPr="004B78F9">
              <w:rPr>
                <w:noProof/>
                <w:color w:val="263150"/>
                <w:szCs w:val="18"/>
              </w:rPr>
              <w:t>5 Setting up email in Outlook 2007</w:t>
            </w:r>
            <w:r w:rsidRPr="004B78F9">
              <w:rPr>
                <w:noProof/>
                <w:webHidden/>
                <w:color w:val="263150"/>
                <w:szCs w:val="18"/>
              </w:rPr>
              <w:tab/>
            </w:r>
            <w:r w:rsidRPr="004B78F9">
              <w:rPr>
                <w:noProof/>
                <w:webHidden/>
                <w:color w:val="263150"/>
                <w:szCs w:val="18"/>
              </w:rPr>
              <w:fldChar w:fldCharType="begin"/>
            </w:r>
            <w:r w:rsidRPr="004B78F9">
              <w:rPr>
                <w:noProof/>
                <w:webHidden/>
                <w:color w:val="263150"/>
                <w:szCs w:val="18"/>
              </w:rPr>
              <w:instrText xml:space="preserve"> PAGEREF _Toc453166600 \h </w:instrText>
            </w:r>
            <w:r w:rsidRPr="004B78F9">
              <w:rPr>
                <w:noProof/>
                <w:webHidden/>
                <w:color w:val="263150"/>
                <w:szCs w:val="18"/>
              </w:rPr>
            </w:r>
            <w:r w:rsidRPr="004B78F9">
              <w:rPr>
                <w:noProof/>
                <w:webHidden/>
                <w:color w:val="263150"/>
                <w:szCs w:val="18"/>
              </w:rPr>
              <w:fldChar w:fldCharType="separate"/>
            </w:r>
            <w:r w:rsidRPr="004B78F9">
              <w:rPr>
                <w:noProof/>
                <w:webHidden/>
                <w:color w:val="263150"/>
                <w:szCs w:val="18"/>
              </w:rPr>
              <w:t>8</w:t>
            </w:r>
            <w:r w:rsidRPr="004B78F9">
              <w:rPr>
                <w:noProof/>
                <w:webHidden/>
                <w:color w:val="263150"/>
                <w:szCs w:val="18"/>
              </w:rPr>
              <w:fldChar w:fldCharType="end"/>
            </w:r>
          </w:hyperlink>
        </w:p>
        <w:p w14:paraId="0F91D777" w14:textId="77777777" w:rsidR="004B78F9" w:rsidRPr="004B78F9" w:rsidRDefault="004B78F9" w:rsidP="004B78F9">
          <w:pPr>
            <w:tabs>
              <w:tab w:val="left" w:pos="510"/>
              <w:tab w:val="right" w:leader="dot" w:pos="9070"/>
            </w:tabs>
            <w:spacing w:after="0"/>
            <w:rPr>
              <w:noProof/>
              <w:color w:val="263150"/>
              <w:szCs w:val="18"/>
            </w:rPr>
          </w:pPr>
          <w:hyperlink w:anchor="_Toc453166601" w:history="1">
            <w:r w:rsidRPr="004B78F9">
              <w:rPr>
                <w:noProof/>
                <w:color w:val="263150"/>
                <w:szCs w:val="18"/>
              </w:rPr>
              <w:t>6 Setting Up Email in Outlook 2010</w:t>
            </w:r>
            <w:r w:rsidRPr="004B78F9">
              <w:rPr>
                <w:noProof/>
                <w:webHidden/>
                <w:color w:val="263150"/>
                <w:szCs w:val="18"/>
              </w:rPr>
              <w:tab/>
            </w:r>
            <w:r w:rsidRPr="004B78F9">
              <w:rPr>
                <w:noProof/>
                <w:webHidden/>
                <w:color w:val="263150"/>
                <w:szCs w:val="18"/>
              </w:rPr>
              <w:fldChar w:fldCharType="begin"/>
            </w:r>
            <w:r w:rsidRPr="004B78F9">
              <w:rPr>
                <w:noProof/>
                <w:webHidden/>
                <w:color w:val="263150"/>
                <w:szCs w:val="18"/>
              </w:rPr>
              <w:instrText xml:space="preserve"> PAGEREF _Toc453166601 \h </w:instrText>
            </w:r>
            <w:r w:rsidRPr="004B78F9">
              <w:rPr>
                <w:noProof/>
                <w:webHidden/>
                <w:color w:val="263150"/>
                <w:szCs w:val="18"/>
              </w:rPr>
            </w:r>
            <w:r w:rsidRPr="004B78F9">
              <w:rPr>
                <w:noProof/>
                <w:webHidden/>
                <w:color w:val="263150"/>
                <w:szCs w:val="18"/>
              </w:rPr>
              <w:fldChar w:fldCharType="separate"/>
            </w:r>
            <w:r w:rsidRPr="004B78F9">
              <w:rPr>
                <w:noProof/>
                <w:webHidden/>
                <w:color w:val="263150"/>
                <w:szCs w:val="18"/>
              </w:rPr>
              <w:t>11</w:t>
            </w:r>
            <w:r w:rsidRPr="004B78F9">
              <w:rPr>
                <w:noProof/>
                <w:webHidden/>
                <w:color w:val="263150"/>
                <w:szCs w:val="18"/>
              </w:rPr>
              <w:fldChar w:fldCharType="end"/>
            </w:r>
          </w:hyperlink>
        </w:p>
        <w:p w14:paraId="69039791" w14:textId="77777777" w:rsidR="004B78F9" w:rsidRPr="004B78F9" w:rsidRDefault="004B78F9" w:rsidP="004B78F9">
          <w:pPr>
            <w:tabs>
              <w:tab w:val="left" w:pos="510"/>
              <w:tab w:val="right" w:leader="dot" w:pos="9070"/>
            </w:tabs>
            <w:spacing w:after="0"/>
            <w:rPr>
              <w:bCs/>
              <w:noProof/>
              <w:color w:val="263150"/>
              <w:szCs w:val="18"/>
            </w:rPr>
          </w:pPr>
          <w:r w:rsidRPr="004B78F9">
            <w:rPr>
              <w:noProof/>
              <w:color w:val="263150"/>
              <w:szCs w:val="18"/>
            </w:rPr>
            <w:t xml:space="preserve">7 </w:t>
          </w:r>
          <w:r w:rsidRPr="004B78F9">
            <w:rPr>
              <w:bCs/>
              <w:noProof/>
              <w:color w:val="263150"/>
              <w:szCs w:val="18"/>
            </w:rPr>
            <w:t>Setting up email in Outlook 2016/2019/365</w:t>
          </w:r>
        </w:p>
        <w:p w14:paraId="49DA8BBE" w14:textId="77777777" w:rsidR="004B78F9" w:rsidRPr="004B78F9" w:rsidRDefault="004B78F9" w:rsidP="004B78F9">
          <w:pPr>
            <w:tabs>
              <w:tab w:val="left" w:pos="510"/>
              <w:tab w:val="right" w:leader="dot" w:pos="9070"/>
            </w:tabs>
            <w:spacing w:after="0"/>
            <w:rPr>
              <w:rFonts w:eastAsia="Times New Roman"/>
              <w:noProof/>
              <w:color w:val="263150"/>
              <w:szCs w:val="18"/>
            </w:rPr>
          </w:pPr>
          <w:hyperlink w:anchor="_Toc453166602" w:history="1">
            <w:r w:rsidRPr="004B78F9">
              <w:rPr>
                <w:noProof/>
                <w:color w:val="263150"/>
                <w:szCs w:val="18"/>
              </w:rPr>
              <w:t>8 Setting up email in Outlook 2011 for Mac</w:t>
            </w:r>
            <w:r w:rsidRPr="004B78F9">
              <w:rPr>
                <w:noProof/>
                <w:webHidden/>
                <w:color w:val="263150"/>
                <w:szCs w:val="18"/>
              </w:rPr>
              <w:tab/>
            </w:r>
            <w:r w:rsidRPr="004B78F9">
              <w:rPr>
                <w:noProof/>
                <w:webHidden/>
                <w:color w:val="263150"/>
                <w:szCs w:val="18"/>
              </w:rPr>
              <w:fldChar w:fldCharType="begin"/>
            </w:r>
            <w:r w:rsidRPr="004B78F9">
              <w:rPr>
                <w:noProof/>
                <w:webHidden/>
                <w:color w:val="263150"/>
                <w:szCs w:val="18"/>
              </w:rPr>
              <w:instrText xml:space="preserve"> PAGEREF _Toc453166602 \h </w:instrText>
            </w:r>
            <w:r w:rsidRPr="004B78F9">
              <w:rPr>
                <w:noProof/>
                <w:webHidden/>
                <w:color w:val="263150"/>
                <w:szCs w:val="18"/>
              </w:rPr>
            </w:r>
            <w:r w:rsidRPr="004B78F9">
              <w:rPr>
                <w:noProof/>
                <w:webHidden/>
                <w:color w:val="263150"/>
                <w:szCs w:val="18"/>
              </w:rPr>
              <w:fldChar w:fldCharType="separate"/>
            </w:r>
            <w:r w:rsidRPr="004B78F9">
              <w:rPr>
                <w:noProof/>
                <w:webHidden/>
                <w:color w:val="263150"/>
                <w:szCs w:val="18"/>
              </w:rPr>
              <w:t>16</w:t>
            </w:r>
            <w:r w:rsidRPr="004B78F9">
              <w:rPr>
                <w:noProof/>
                <w:webHidden/>
                <w:color w:val="263150"/>
                <w:szCs w:val="18"/>
              </w:rPr>
              <w:fldChar w:fldCharType="end"/>
            </w:r>
          </w:hyperlink>
        </w:p>
        <w:p w14:paraId="602FE3EB" w14:textId="77777777" w:rsidR="004B78F9" w:rsidRPr="004B78F9" w:rsidRDefault="004B78F9" w:rsidP="004B78F9">
          <w:pPr>
            <w:tabs>
              <w:tab w:val="left" w:pos="510"/>
              <w:tab w:val="right" w:leader="dot" w:pos="9070"/>
            </w:tabs>
            <w:spacing w:after="0"/>
            <w:rPr>
              <w:rFonts w:eastAsia="Times New Roman"/>
              <w:noProof/>
              <w:color w:val="263150"/>
              <w:szCs w:val="18"/>
            </w:rPr>
          </w:pPr>
          <w:hyperlink w:anchor="_Toc453166603" w:history="1">
            <w:r w:rsidRPr="004B78F9">
              <w:rPr>
                <w:noProof/>
                <w:color w:val="263150"/>
                <w:szCs w:val="18"/>
              </w:rPr>
              <w:t>9 Setting up email in Outlook 2016 for Mac</w:t>
            </w:r>
            <w:r w:rsidRPr="004B78F9">
              <w:rPr>
                <w:noProof/>
                <w:webHidden/>
                <w:color w:val="263150"/>
                <w:szCs w:val="18"/>
              </w:rPr>
              <w:tab/>
            </w:r>
            <w:r w:rsidRPr="004B78F9">
              <w:rPr>
                <w:noProof/>
                <w:webHidden/>
                <w:color w:val="263150"/>
                <w:szCs w:val="18"/>
              </w:rPr>
              <w:fldChar w:fldCharType="begin"/>
            </w:r>
            <w:r w:rsidRPr="004B78F9">
              <w:rPr>
                <w:noProof/>
                <w:webHidden/>
                <w:color w:val="263150"/>
                <w:szCs w:val="18"/>
              </w:rPr>
              <w:instrText xml:space="preserve"> PAGEREF _Toc453166603 \h </w:instrText>
            </w:r>
            <w:r w:rsidRPr="004B78F9">
              <w:rPr>
                <w:noProof/>
                <w:webHidden/>
                <w:color w:val="263150"/>
                <w:szCs w:val="18"/>
              </w:rPr>
            </w:r>
            <w:r w:rsidRPr="004B78F9">
              <w:rPr>
                <w:noProof/>
                <w:webHidden/>
                <w:color w:val="263150"/>
                <w:szCs w:val="18"/>
              </w:rPr>
              <w:fldChar w:fldCharType="separate"/>
            </w:r>
            <w:r w:rsidRPr="004B78F9">
              <w:rPr>
                <w:noProof/>
                <w:webHidden/>
                <w:color w:val="263150"/>
                <w:szCs w:val="18"/>
              </w:rPr>
              <w:t>18</w:t>
            </w:r>
            <w:r w:rsidRPr="004B78F9">
              <w:rPr>
                <w:noProof/>
                <w:webHidden/>
                <w:color w:val="263150"/>
                <w:szCs w:val="18"/>
              </w:rPr>
              <w:fldChar w:fldCharType="end"/>
            </w:r>
          </w:hyperlink>
        </w:p>
        <w:p w14:paraId="28479DCB" w14:textId="77777777" w:rsidR="004B78F9" w:rsidRPr="004B78F9" w:rsidRDefault="004B78F9" w:rsidP="004B78F9">
          <w:pPr>
            <w:tabs>
              <w:tab w:val="left" w:pos="510"/>
              <w:tab w:val="right" w:leader="dot" w:pos="9070"/>
            </w:tabs>
            <w:spacing w:after="0"/>
            <w:rPr>
              <w:noProof/>
              <w:color w:val="263150"/>
              <w:szCs w:val="18"/>
            </w:rPr>
          </w:pPr>
          <w:hyperlink w:anchor="_Toc453166604" w:history="1">
            <w:r w:rsidRPr="004B78F9">
              <w:rPr>
                <w:noProof/>
                <w:color w:val="263150"/>
                <w:szCs w:val="18"/>
              </w:rPr>
              <w:t>10 Setting up email in Windows Live Mail</w:t>
            </w:r>
            <w:r w:rsidRPr="004B78F9">
              <w:rPr>
                <w:noProof/>
                <w:webHidden/>
                <w:color w:val="263150"/>
                <w:szCs w:val="18"/>
              </w:rPr>
              <w:tab/>
            </w:r>
            <w:r w:rsidRPr="004B78F9">
              <w:rPr>
                <w:noProof/>
                <w:webHidden/>
                <w:color w:val="263150"/>
                <w:szCs w:val="18"/>
              </w:rPr>
              <w:fldChar w:fldCharType="begin"/>
            </w:r>
            <w:r w:rsidRPr="004B78F9">
              <w:rPr>
                <w:noProof/>
                <w:webHidden/>
                <w:color w:val="263150"/>
                <w:szCs w:val="18"/>
              </w:rPr>
              <w:instrText xml:space="preserve"> PAGEREF _Toc453166604 \h </w:instrText>
            </w:r>
            <w:r w:rsidRPr="004B78F9">
              <w:rPr>
                <w:noProof/>
                <w:webHidden/>
                <w:color w:val="263150"/>
                <w:szCs w:val="18"/>
              </w:rPr>
            </w:r>
            <w:r w:rsidRPr="004B78F9">
              <w:rPr>
                <w:noProof/>
                <w:webHidden/>
                <w:color w:val="263150"/>
                <w:szCs w:val="18"/>
              </w:rPr>
              <w:fldChar w:fldCharType="separate"/>
            </w:r>
            <w:r w:rsidRPr="004B78F9">
              <w:rPr>
                <w:noProof/>
                <w:webHidden/>
                <w:color w:val="263150"/>
                <w:szCs w:val="18"/>
              </w:rPr>
              <w:t>19</w:t>
            </w:r>
            <w:r w:rsidRPr="004B78F9">
              <w:rPr>
                <w:noProof/>
                <w:webHidden/>
                <w:color w:val="263150"/>
                <w:szCs w:val="18"/>
              </w:rPr>
              <w:fldChar w:fldCharType="end"/>
            </w:r>
          </w:hyperlink>
        </w:p>
        <w:p w14:paraId="5E7D2C0B" w14:textId="77777777" w:rsidR="004B78F9" w:rsidRPr="004B78F9" w:rsidRDefault="004B78F9" w:rsidP="004B78F9">
          <w:pPr>
            <w:tabs>
              <w:tab w:val="left" w:pos="510"/>
              <w:tab w:val="right" w:leader="dot" w:pos="9070"/>
            </w:tabs>
            <w:spacing w:after="0"/>
            <w:rPr>
              <w:rFonts w:eastAsia="Times New Roman"/>
              <w:noProof/>
              <w:color w:val="263150"/>
              <w:szCs w:val="18"/>
            </w:rPr>
          </w:pPr>
          <w:r w:rsidRPr="004B78F9">
            <w:rPr>
              <w:rFonts w:eastAsia="Times New Roman"/>
              <w:noProof/>
              <w:color w:val="263150"/>
              <w:szCs w:val="18"/>
            </w:rPr>
            <w:t>11 How to setup email in Windows 10 Mail</w:t>
          </w:r>
        </w:p>
        <w:p w14:paraId="030F7DCA" w14:textId="77777777" w:rsidR="004B78F9" w:rsidRPr="004B78F9" w:rsidRDefault="004B78F9" w:rsidP="004B78F9">
          <w:pPr>
            <w:tabs>
              <w:tab w:val="left" w:pos="510"/>
              <w:tab w:val="right" w:leader="dot" w:pos="9070"/>
            </w:tabs>
            <w:spacing w:after="0"/>
            <w:rPr>
              <w:rFonts w:eastAsia="Times New Roman"/>
              <w:noProof/>
              <w:color w:val="263150"/>
              <w:szCs w:val="18"/>
            </w:rPr>
          </w:pPr>
          <w:hyperlink w:anchor="_Toc453166605" w:history="1">
            <w:r w:rsidRPr="004B78F9">
              <w:rPr>
                <w:noProof/>
                <w:color w:val="263150"/>
                <w:szCs w:val="18"/>
              </w:rPr>
              <w:t>12 How do I Set up Filters in Webmail</w:t>
            </w:r>
            <w:r w:rsidRPr="004B78F9">
              <w:rPr>
                <w:noProof/>
                <w:webHidden/>
                <w:color w:val="263150"/>
                <w:szCs w:val="18"/>
              </w:rPr>
              <w:tab/>
            </w:r>
            <w:r w:rsidRPr="004B78F9">
              <w:rPr>
                <w:noProof/>
                <w:webHidden/>
                <w:color w:val="263150"/>
                <w:szCs w:val="18"/>
              </w:rPr>
              <w:fldChar w:fldCharType="begin"/>
            </w:r>
            <w:r w:rsidRPr="004B78F9">
              <w:rPr>
                <w:noProof/>
                <w:webHidden/>
                <w:color w:val="263150"/>
                <w:szCs w:val="18"/>
              </w:rPr>
              <w:instrText xml:space="preserve"> PAGEREF _Toc453166605 \h </w:instrText>
            </w:r>
            <w:r w:rsidRPr="004B78F9">
              <w:rPr>
                <w:noProof/>
                <w:webHidden/>
                <w:color w:val="263150"/>
                <w:szCs w:val="18"/>
              </w:rPr>
            </w:r>
            <w:r w:rsidRPr="004B78F9">
              <w:rPr>
                <w:noProof/>
                <w:webHidden/>
                <w:color w:val="263150"/>
                <w:szCs w:val="18"/>
              </w:rPr>
              <w:fldChar w:fldCharType="separate"/>
            </w:r>
            <w:r w:rsidRPr="004B78F9">
              <w:rPr>
                <w:noProof/>
                <w:webHidden/>
                <w:color w:val="263150"/>
                <w:szCs w:val="18"/>
              </w:rPr>
              <w:t>21</w:t>
            </w:r>
            <w:r w:rsidRPr="004B78F9">
              <w:rPr>
                <w:noProof/>
                <w:webHidden/>
                <w:color w:val="263150"/>
                <w:szCs w:val="18"/>
              </w:rPr>
              <w:fldChar w:fldCharType="end"/>
            </w:r>
          </w:hyperlink>
        </w:p>
        <w:p w14:paraId="04594F0E" w14:textId="77777777" w:rsidR="004B78F9" w:rsidRPr="004B78F9" w:rsidRDefault="004B78F9" w:rsidP="004B78F9">
          <w:pPr>
            <w:tabs>
              <w:tab w:val="left" w:pos="510"/>
              <w:tab w:val="right" w:leader="dot" w:pos="9070"/>
            </w:tabs>
            <w:spacing w:after="0"/>
            <w:rPr>
              <w:rFonts w:eastAsia="Times New Roman"/>
              <w:noProof/>
              <w:color w:val="263150"/>
              <w:szCs w:val="18"/>
            </w:rPr>
          </w:pPr>
          <w:hyperlink w:anchor="_Toc453166606" w:history="1">
            <w:r w:rsidRPr="004B78F9">
              <w:rPr>
                <w:noProof/>
                <w:color w:val="263150"/>
                <w:szCs w:val="18"/>
              </w:rPr>
              <w:t>13 Setting up your email account on Apple Mail</w:t>
            </w:r>
            <w:r w:rsidRPr="004B78F9">
              <w:rPr>
                <w:noProof/>
                <w:webHidden/>
                <w:color w:val="263150"/>
                <w:szCs w:val="18"/>
              </w:rPr>
              <w:tab/>
            </w:r>
            <w:r w:rsidRPr="004B78F9">
              <w:rPr>
                <w:noProof/>
                <w:webHidden/>
                <w:color w:val="263150"/>
                <w:szCs w:val="18"/>
              </w:rPr>
              <w:fldChar w:fldCharType="begin"/>
            </w:r>
            <w:r w:rsidRPr="004B78F9">
              <w:rPr>
                <w:noProof/>
                <w:webHidden/>
                <w:color w:val="263150"/>
                <w:szCs w:val="18"/>
              </w:rPr>
              <w:instrText xml:space="preserve"> PAGEREF _Toc453166606 \h </w:instrText>
            </w:r>
            <w:r w:rsidRPr="004B78F9">
              <w:rPr>
                <w:noProof/>
                <w:webHidden/>
                <w:color w:val="263150"/>
                <w:szCs w:val="18"/>
              </w:rPr>
            </w:r>
            <w:r w:rsidRPr="004B78F9">
              <w:rPr>
                <w:noProof/>
                <w:webHidden/>
                <w:color w:val="263150"/>
                <w:szCs w:val="18"/>
              </w:rPr>
              <w:fldChar w:fldCharType="separate"/>
            </w:r>
            <w:r w:rsidRPr="004B78F9">
              <w:rPr>
                <w:noProof/>
                <w:webHidden/>
                <w:color w:val="263150"/>
                <w:szCs w:val="18"/>
              </w:rPr>
              <w:t>23</w:t>
            </w:r>
            <w:r w:rsidRPr="004B78F9">
              <w:rPr>
                <w:noProof/>
                <w:webHidden/>
                <w:color w:val="263150"/>
                <w:szCs w:val="18"/>
              </w:rPr>
              <w:fldChar w:fldCharType="end"/>
            </w:r>
          </w:hyperlink>
        </w:p>
        <w:p w14:paraId="713A870E" w14:textId="77777777" w:rsidR="004B78F9" w:rsidRPr="004B78F9" w:rsidRDefault="004B78F9" w:rsidP="004B78F9">
          <w:pPr>
            <w:tabs>
              <w:tab w:val="left" w:pos="510"/>
              <w:tab w:val="right" w:leader="dot" w:pos="9070"/>
            </w:tabs>
            <w:spacing w:after="0"/>
            <w:rPr>
              <w:noProof/>
              <w:color w:val="263150"/>
              <w:szCs w:val="18"/>
            </w:rPr>
          </w:pPr>
        </w:p>
        <w:p w14:paraId="6D5C130B" w14:textId="77777777" w:rsidR="004B78F9" w:rsidRPr="004B78F9" w:rsidRDefault="004B78F9" w:rsidP="004B78F9">
          <w:pPr>
            <w:tabs>
              <w:tab w:val="left" w:pos="510"/>
              <w:tab w:val="right" w:leader="dot" w:pos="9070"/>
            </w:tabs>
            <w:spacing w:after="0"/>
            <w:rPr>
              <w:rFonts w:eastAsia="Times New Roman"/>
              <w:noProof/>
              <w:color w:val="263150"/>
              <w:szCs w:val="18"/>
            </w:rPr>
          </w:pPr>
          <w:hyperlink w:anchor="_Toc453166607" w:history="1">
            <w:r w:rsidRPr="004B78F9">
              <w:rPr>
                <w:noProof/>
                <w:color w:val="263150"/>
                <w:szCs w:val="18"/>
              </w:rPr>
              <w:t>Email Trouble Shooting</w:t>
            </w:r>
            <w:r w:rsidRPr="004B78F9">
              <w:rPr>
                <w:noProof/>
                <w:webHidden/>
                <w:color w:val="263150"/>
                <w:szCs w:val="18"/>
              </w:rPr>
              <w:tab/>
            </w:r>
            <w:r w:rsidRPr="004B78F9">
              <w:rPr>
                <w:noProof/>
                <w:webHidden/>
                <w:color w:val="263150"/>
                <w:szCs w:val="18"/>
              </w:rPr>
              <w:fldChar w:fldCharType="begin"/>
            </w:r>
            <w:r w:rsidRPr="004B78F9">
              <w:rPr>
                <w:noProof/>
                <w:webHidden/>
                <w:color w:val="263150"/>
                <w:szCs w:val="18"/>
              </w:rPr>
              <w:instrText xml:space="preserve"> PAGEREF _Toc453166607 \h </w:instrText>
            </w:r>
            <w:r w:rsidRPr="004B78F9">
              <w:rPr>
                <w:noProof/>
                <w:webHidden/>
                <w:color w:val="263150"/>
                <w:szCs w:val="18"/>
              </w:rPr>
            </w:r>
            <w:r w:rsidRPr="004B78F9">
              <w:rPr>
                <w:noProof/>
                <w:webHidden/>
                <w:color w:val="263150"/>
                <w:szCs w:val="18"/>
              </w:rPr>
              <w:fldChar w:fldCharType="separate"/>
            </w:r>
            <w:r w:rsidRPr="004B78F9">
              <w:rPr>
                <w:noProof/>
                <w:webHidden/>
                <w:color w:val="263150"/>
                <w:szCs w:val="18"/>
              </w:rPr>
              <w:t>25</w:t>
            </w:r>
            <w:r w:rsidRPr="004B78F9">
              <w:rPr>
                <w:noProof/>
                <w:webHidden/>
                <w:color w:val="263150"/>
                <w:szCs w:val="18"/>
              </w:rPr>
              <w:fldChar w:fldCharType="end"/>
            </w:r>
          </w:hyperlink>
        </w:p>
        <w:p w14:paraId="00537E5E" w14:textId="77777777" w:rsidR="004B78F9" w:rsidRPr="004B78F9" w:rsidRDefault="004B78F9" w:rsidP="004B78F9">
          <w:pPr>
            <w:tabs>
              <w:tab w:val="left" w:pos="510"/>
              <w:tab w:val="right" w:leader="dot" w:pos="9070"/>
            </w:tabs>
            <w:spacing w:after="0"/>
            <w:rPr>
              <w:rFonts w:eastAsia="Times New Roman"/>
              <w:noProof/>
              <w:color w:val="263150"/>
              <w:szCs w:val="18"/>
            </w:rPr>
          </w:pPr>
          <w:hyperlink w:anchor="_Toc453166608" w:history="1">
            <w:r w:rsidRPr="004B78F9">
              <w:rPr>
                <w:noProof/>
                <w:color w:val="263150"/>
                <w:szCs w:val="18"/>
              </w:rPr>
              <w:t>14 I received a notification that my mailbox is nearly full?</w:t>
            </w:r>
            <w:r w:rsidRPr="004B78F9">
              <w:rPr>
                <w:noProof/>
                <w:webHidden/>
                <w:color w:val="263150"/>
                <w:szCs w:val="18"/>
              </w:rPr>
              <w:tab/>
            </w:r>
            <w:r w:rsidRPr="004B78F9">
              <w:rPr>
                <w:noProof/>
                <w:webHidden/>
                <w:color w:val="263150"/>
                <w:szCs w:val="18"/>
              </w:rPr>
              <w:fldChar w:fldCharType="begin"/>
            </w:r>
            <w:r w:rsidRPr="004B78F9">
              <w:rPr>
                <w:noProof/>
                <w:webHidden/>
                <w:color w:val="263150"/>
                <w:szCs w:val="18"/>
              </w:rPr>
              <w:instrText xml:space="preserve"> PAGEREF _Toc453166608 \h </w:instrText>
            </w:r>
            <w:r w:rsidRPr="004B78F9">
              <w:rPr>
                <w:noProof/>
                <w:webHidden/>
                <w:color w:val="263150"/>
                <w:szCs w:val="18"/>
              </w:rPr>
            </w:r>
            <w:r w:rsidRPr="004B78F9">
              <w:rPr>
                <w:noProof/>
                <w:webHidden/>
                <w:color w:val="263150"/>
                <w:szCs w:val="18"/>
              </w:rPr>
              <w:fldChar w:fldCharType="separate"/>
            </w:r>
            <w:r w:rsidRPr="004B78F9">
              <w:rPr>
                <w:noProof/>
                <w:webHidden/>
                <w:color w:val="263150"/>
                <w:szCs w:val="18"/>
              </w:rPr>
              <w:t>25</w:t>
            </w:r>
            <w:r w:rsidRPr="004B78F9">
              <w:rPr>
                <w:noProof/>
                <w:webHidden/>
                <w:color w:val="263150"/>
                <w:szCs w:val="18"/>
              </w:rPr>
              <w:fldChar w:fldCharType="end"/>
            </w:r>
          </w:hyperlink>
        </w:p>
        <w:p w14:paraId="1E2388E2" w14:textId="77777777" w:rsidR="004B78F9" w:rsidRPr="004B78F9" w:rsidRDefault="004B78F9" w:rsidP="004B78F9">
          <w:pPr>
            <w:tabs>
              <w:tab w:val="left" w:pos="510"/>
              <w:tab w:val="right" w:leader="dot" w:pos="9070"/>
            </w:tabs>
            <w:spacing w:after="0"/>
            <w:rPr>
              <w:rFonts w:eastAsia="Times New Roman"/>
              <w:noProof/>
              <w:color w:val="263150"/>
              <w:szCs w:val="18"/>
            </w:rPr>
          </w:pPr>
          <w:hyperlink w:anchor="_Toc453166609" w:history="1">
            <w:r w:rsidRPr="004B78F9">
              <w:rPr>
                <w:noProof/>
                <w:color w:val="263150"/>
                <w:szCs w:val="18"/>
              </w:rPr>
              <w:t>15 How to access emails whilst abroad</w:t>
            </w:r>
            <w:r w:rsidRPr="004B78F9">
              <w:rPr>
                <w:noProof/>
                <w:webHidden/>
                <w:color w:val="263150"/>
                <w:szCs w:val="18"/>
              </w:rPr>
              <w:tab/>
            </w:r>
            <w:r w:rsidRPr="004B78F9">
              <w:rPr>
                <w:noProof/>
                <w:webHidden/>
                <w:color w:val="263150"/>
                <w:szCs w:val="18"/>
              </w:rPr>
              <w:fldChar w:fldCharType="begin"/>
            </w:r>
            <w:r w:rsidRPr="004B78F9">
              <w:rPr>
                <w:noProof/>
                <w:webHidden/>
                <w:color w:val="263150"/>
                <w:szCs w:val="18"/>
              </w:rPr>
              <w:instrText xml:space="preserve"> PAGEREF _Toc453166609 \h </w:instrText>
            </w:r>
            <w:r w:rsidRPr="004B78F9">
              <w:rPr>
                <w:noProof/>
                <w:webHidden/>
                <w:color w:val="263150"/>
                <w:szCs w:val="18"/>
              </w:rPr>
            </w:r>
            <w:r w:rsidRPr="004B78F9">
              <w:rPr>
                <w:noProof/>
                <w:webHidden/>
                <w:color w:val="263150"/>
                <w:szCs w:val="18"/>
              </w:rPr>
              <w:fldChar w:fldCharType="separate"/>
            </w:r>
            <w:r w:rsidRPr="004B78F9">
              <w:rPr>
                <w:noProof/>
                <w:webHidden/>
                <w:color w:val="263150"/>
                <w:szCs w:val="18"/>
              </w:rPr>
              <w:t>25</w:t>
            </w:r>
            <w:r w:rsidRPr="004B78F9">
              <w:rPr>
                <w:noProof/>
                <w:webHidden/>
                <w:color w:val="263150"/>
                <w:szCs w:val="18"/>
              </w:rPr>
              <w:fldChar w:fldCharType="end"/>
            </w:r>
          </w:hyperlink>
        </w:p>
        <w:p w14:paraId="54470A70" w14:textId="77777777" w:rsidR="004B78F9" w:rsidRPr="004B78F9" w:rsidRDefault="004B78F9" w:rsidP="004B78F9">
          <w:pPr>
            <w:tabs>
              <w:tab w:val="left" w:pos="510"/>
              <w:tab w:val="right" w:leader="dot" w:pos="9070"/>
            </w:tabs>
            <w:spacing w:after="0"/>
            <w:rPr>
              <w:rFonts w:eastAsia="Times New Roman"/>
              <w:noProof/>
              <w:color w:val="263150"/>
              <w:szCs w:val="18"/>
            </w:rPr>
          </w:pPr>
          <w:hyperlink w:anchor="_Toc453166610" w:history="1">
            <w:r w:rsidRPr="004B78F9">
              <w:rPr>
                <w:noProof/>
                <w:color w:val="263150"/>
                <w:szCs w:val="18"/>
              </w:rPr>
              <w:t>16 How to increase your mailbox size</w:t>
            </w:r>
            <w:r w:rsidRPr="004B78F9">
              <w:rPr>
                <w:noProof/>
                <w:webHidden/>
                <w:color w:val="263150"/>
                <w:szCs w:val="18"/>
              </w:rPr>
              <w:tab/>
            </w:r>
            <w:r w:rsidRPr="004B78F9">
              <w:rPr>
                <w:noProof/>
                <w:webHidden/>
                <w:color w:val="263150"/>
                <w:szCs w:val="18"/>
              </w:rPr>
              <w:fldChar w:fldCharType="begin"/>
            </w:r>
            <w:r w:rsidRPr="004B78F9">
              <w:rPr>
                <w:noProof/>
                <w:webHidden/>
                <w:color w:val="263150"/>
                <w:szCs w:val="18"/>
              </w:rPr>
              <w:instrText xml:space="preserve"> PAGEREF _Toc453166610 \h </w:instrText>
            </w:r>
            <w:r w:rsidRPr="004B78F9">
              <w:rPr>
                <w:noProof/>
                <w:webHidden/>
                <w:color w:val="263150"/>
                <w:szCs w:val="18"/>
              </w:rPr>
            </w:r>
            <w:r w:rsidRPr="004B78F9">
              <w:rPr>
                <w:noProof/>
                <w:webHidden/>
                <w:color w:val="263150"/>
                <w:szCs w:val="18"/>
              </w:rPr>
              <w:fldChar w:fldCharType="separate"/>
            </w:r>
            <w:r w:rsidRPr="004B78F9">
              <w:rPr>
                <w:noProof/>
                <w:webHidden/>
                <w:color w:val="263150"/>
                <w:szCs w:val="18"/>
              </w:rPr>
              <w:t>25</w:t>
            </w:r>
            <w:r w:rsidRPr="004B78F9">
              <w:rPr>
                <w:noProof/>
                <w:webHidden/>
                <w:color w:val="263150"/>
                <w:szCs w:val="18"/>
              </w:rPr>
              <w:fldChar w:fldCharType="end"/>
            </w:r>
          </w:hyperlink>
        </w:p>
        <w:p w14:paraId="446845BA" w14:textId="77777777" w:rsidR="004B78F9" w:rsidRPr="004B78F9" w:rsidRDefault="004B78F9" w:rsidP="004B78F9">
          <w:pPr>
            <w:tabs>
              <w:tab w:val="left" w:pos="510"/>
              <w:tab w:val="right" w:leader="dot" w:pos="9070"/>
            </w:tabs>
            <w:spacing w:after="0"/>
            <w:rPr>
              <w:rFonts w:eastAsia="Times New Roman"/>
              <w:noProof/>
              <w:color w:val="263150"/>
              <w:szCs w:val="18"/>
            </w:rPr>
          </w:pPr>
          <w:hyperlink w:anchor="_Toc453166611" w:history="1">
            <w:r w:rsidRPr="004B78F9">
              <w:rPr>
                <w:noProof/>
                <w:color w:val="263150"/>
                <w:szCs w:val="18"/>
              </w:rPr>
              <w:t>17 I can receive emails but can’t send emails?</w:t>
            </w:r>
            <w:r w:rsidRPr="004B78F9">
              <w:rPr>
                <w:noProof/>
                <w:webHidden/>
                <w:color w:val="263150"/>
                <w:szCs w:val="18"/>
              </w:rPr>
              <w:tab/>
            </w:r>
            <w:r w:rsidRPr="004B78F9">
              <w:rPr>
                <w:noProof/>
                <w:webHidden/>
                <w:color w:val="263150"/>
                <w:szCs w:val="18"/>
              </w:rPr>
              <w:fldChar w:fldCharType="begin"/>
            </w:r>
            <w:r w:rsidRPr="004B78F9">
              <w:rPr>
                <w:noProof/>
                <w:webHidden/>
                <w:color w:val="263150"/>
                <w:szCs w:val="18"/>
              </w:rPr>
              <w:instrText xml:space="preserve"> PAGEREF _Toc453166611 \h </w:instrText>
            </w:r>
            <w:r w:rsidRPr="004B78F9">
              <w:rPr>
                <w:noProof/>
                <w:webHidden/>
                <w:color w:val="263150"/>
                <w:szCs w:val="18"/>
              </w:rPr>
            </w:r>
            <w:r w:rsidRPr="004B78F9">
              <w:rPr>
                <w:noProof/>
                <w:webHidden/>
                <w:color w:val="263150"/>
                <w:szCs w:val="18"/>
              </w:rPr>
              <w:fldChar w:fldCharType="separate"/>
            </w:r>
            <w:r w:rsidRPr="004B78F9">
              <w:rPr>
                <w:noProof/>
                <w:webHidden/>
                <w:color w:val="263150"/>
                <w:szCs w:val="18"/>
              </w:rPr>
              <w:t>26</w:t>
            </w:r>
            <w:r w:rsidRPr="004B78F9">
              <w:rPr>
                <w:noProof/>
                <w:webHidden/>
                <w:color w:val="263150"/>
                <w:szCs w:val="18"/>
              </w:rPr>
              <w:fldChar w:fldCharType="end"/>
            </w:r>
          </w:hyperlink>
        </w:p>
        <w:p w14:paraId="6F47BEA5" w14:textId="77777777" w:rsidR="004B78F9" w:rsidRPr="004B78F9" w:rsidRDefault="004B78F9" w:rsidP="004B78F9">
          <w:pPr>
            <w:tabs>
              <w:tab w:val="left" w:pos="510"/>
              <w:tab w:val="right" w:leader="dot" w:pos="9070"/>
            </w:tabs>
            <w:spacing w:after="0"/>
            <w:rPr>
              <w:rFonts w:eastAsia="Times New Roman"/>
              <w:noProof/>
              <w:color w:val="263150"/>
              <w:szCs w:val="18"/>
            </w:rPr>
          </w:pPr>
          <w:hyperlink w:anchor="_Toc453166612" w:history="1">
            <w:r w:rsidRPr="004B78F9">
              <w:rPr>
                <w:noProof/>
                <w:color w:val="263150"/>
                <w:szCs w:val="18"/>
              </w:rPr>
              <w:t>18 Why have I suddenly started to receive lots of "message delivery failed" messages?</w:t>
            </w:r>
            <w:r w:rsidRPr="004B78F9">
              <w:rPr>
                <w:noProof/>
                <w:webHidden/>
                <w:color w:val="263150"/>
                <w:szCs w:val="18"/>
              </w:rPr>
              <w:tab/>
            </w:r>
            <w:r w:rsidRPr="004B78F9">
              <w:rPr>
                <w:noProof/>
                <w:webHidden/>
                <w:color w:val="263150"/>
                <w:szCs w:val="18"/>
              </w:rPr>
              <w:fldChar w:fldCharType="begin"/>
            </w:r>
            <w:r w:rsidRPr="004B78F9">
              <w:rPr>
                <w:noProof/>
                <w:webHidden/>
                <w:color w:val="263150"/>
                <w:szCs w:val="18"/>
              </w:rPr>
              <w:instrText xml:space="preserve"> PAGEREF _Toc453166612 \h </w:instrText>
            </w:r>
            <w:r w:rsidRPr="004B78F9">
              <w:rPr>
                <w:noProof/>
                <w:webHidden/>
                <w:color w:val="263150"/>
                <w:szCs w:val="18"/>
              </w:rPr>
            </w:r>
            <w:r w:rsidRPr="004B78F9">
              <w:rPr>
                <w:noProof/>
                <w:webHidden/>
                <w:color w:val="263150"/>
                <w:szCs w:val="18"/>
              </w:rPr>
              <w:fldChar w:fldCharType="separate"/>
            </w:r>
            <w:r w:rsidRPr="004B78F9">
              <w:rPr>
                <w:noProof/>
                <w:webHidden/>
                <w:color w:val="263150"/>
                <w:szCs w:val="18"/>
              </w:rPr>
              <w:t>27</w:t>
            </w:r>
            <w:r w:rsidRPr="004B78F9">
              <w:rPr>
                <w:noProof/>
                <w:webHidden/>
                <w:color w:val="263150"/>
                <w:szCs w:val="18"/>
              </w:rPr>
              <w:fldChar w:fldCharType="end"/>
            </w:r>
          </w:hyperlink>
        </w:p>
        <w:p w14:paraId="2E69A41F" w14:textId="77777777" w:rsidR="004B78F9" w:rsidRPr="004B78F9" w:rsidRDefault="004B78F9" w:rsidP="004B78F9">
          <w:pPr>
            <w:tabs>
              <w:tab w:val="left" w:pos="510"/>
              <w:tab w:val="right" w:leader="dot" w:pos="9070"/>
            </w:tabs>
            <w:spacing w:after="0"/>
            <w:rPr>
              <w:rFonts w:eastAsia="Times New Roman"/>
              <w:noProof/>
              <w:color w:val="263150"/>
              <w:szCs w:val="18"/>
            </w:rPr>
          </w:pPr>
          <w:hyperlink w:anchor="_Toc453166613" w:history="1">
            <w:r w:rsidRPr="004B78F9">
              <w:rPr>
                <w:noProof/>
                <w:color w:val="263150"/>
                <w:szCs w:val="18"/>
              </w:rPr>
              <w:t>19 How can I reduce the amount of spam emails I receive?</w:t>
            </w:r>
            <w:r w:rsidRPr="004B78F9">
              <w:rPr>
                <w:noProof/>
                <w:webHidden/>
                <w:color w:val="263150"/>
                <w:szCs w:val="18"/>
              </w:rPr>
              <w:tab/>
            </w:r>
            <w:r w:rsidRPr="004B78F9">
              <w:rPr>
                <w:noProof/>
                <w:webHidden/>
                <w:color w:val="263150"/>
                <w:szCs w:val="18"/>
              </w:rPr>
              <w:fldChar w:fldCharType="begin"/>
            </w:r>
            <w:r w:rsidRPr="004B78F9">
              <w:rPr>
                <w:noProof/>
                <w:webHidden/>
                <w:color w:val="263150"/>
                <w:szCs w:val="18"/>
              </w:rPr>
              <w:instrText xml:space="preserve"> PAGEREF _Toc453166613 \h </w:instrText>
            </w:r>
            <w:r w:rsidRPr="004B78F9">
              <w:rPr>
                <w:noProof/>
                <w:webHidden/>
                <w:color w:val="263150"/>
                <w:szCs w:val="18"/>
              </w:rPr>
            </w:r>
            <w:r w:rsidRPr="004B78F9">
              <w:rPr>
                <w:noProof/>
                <w:webHidden/>
                <w:color w:val="263150"/>
                <w:szCs w:val="18"/>
              </w:rPr>
              <w:fldChar w:fldCharType="separate"/>
            </w:r>
            <w:r w:rsidRPr="004B78F9">
              <w:rPr>
                <w:noProof/>
                <w:webHidden/>
                <w:color w:val="263150"/>
                <w:szCs w:val="18"/>
              </w:rPr>
              <w:t>27</w:t>
            </w:r>
            <w:r w:rsidRPr="004B78F9">
              <w:rPr>
                <w:noProof/>
                <w:webHidden/>
                <w:color w:val="263150"/>
                <w:szCs w:val="18"/>
              </w:rPr>
              <w:fldChar w:fldCharType="end"/>
            </w:r>
          </w:hyperlink>
        </w:p>
        <w:p w14:paraId="5E727ABA" w14:textId="49AB6B58" w:rsidR="00D503F5" w:rsidRPr="00A66DE7" w:rsidRDefault="00D503F5" w:rsidP="004B78F9">
          <w:pPr>
            <w:pStyle w:val="TOC1"/>
            <w:rPr>
              <w:color w:val="263150"/>
            </w:rPr>
          </w:pPr>
          <w:r w:rsidRPr="00A66DE7">
            <w:rPr>
              <w:color w:val="263150"/>
            </w:rPr>
            <w:fldChar w:fldCharType="begin"/>
          </w:r>
          <w:r w:rsidRPr="00A66DE7">
            <w:rPr>
              <w:color w:val="263150"/>
            </w:rPr>
            <w:instrText xml:space="preserve"> TOC \o "1-3" \h \z \u </w:instrText>
          </w:r>
          <w:r w:rsidRPr="00A66DE7">
            <w:rPr>
              <w:color w:val="263150"/>
            </w:rPr>
            <w:fldChar w:fldCharType="separate"/>
          </w:r>
          <w:r w:rsidRPr="00A66DE7">
            <w:rPr>
              <w:b w:val="0"/>
              <w:bCs/>
              <w:color w:val="263150"/>
            </w:rPr>
            <w:fldChar w:fldCharType="end"/>
          </w:r>
        </w:p>
      </w:sdtContent>
    </w:sdt>
    <w:p w14:paraId="5E727ABB" w14:textId="77777777" w:rsidR="0000178A" w:rsidRDefault="0000178A" w:rsidP="0000178A"/>
    <w:p w14:paraId="5E727ABC" w14:textId="77777777" w:rsidR="0000178A" w:rsidRDefault="0000178A" w:rsidP="0000178A">
      <w:pPr>
        <w:pStyle w:val="Heading1"/>
      </w:pPr>
      <w:bookmarkStart w:id="0" w:name="_GoBack"/>
      <w:bookmarkEnd w:id="0"/>
      <w:r>
        <w:rPr>
          <w:b w:val="0"/>
          <w:bCs w:val="0"/>
        </w:rPr>
        <w:br w:type="page"/>
      </w:r>
      <w:r>
        <w:lastRenderedPageBreak/>
        <w:t xml:space="preserve"> </w:t>
      </w:r>
    </w:p>
    <w:p w14:paraId="5E727ABD" w14:textId="77777777" w:rsidR="0000178A" w:rsidRDefault="0000178A" w:rsidP="00404720">
      <w:pPr>
        <w:pStyle w:val="Heading1"/>
      </w:pPr>
      <w:bookmarkStart w:id="1" w:name="_Toc453166595"/>
      <w:r>
        <w:t>Email SetUp</w:t>
      </w:r>
      <w:bookmarkEnd w:id="1"/>
    </w:p>
    <w:p w14:paraId="5E727ABE" w14:textId="77777777" w:rsidR="0000178A" w:rsidRDefault="0000178A" w:rsidP="00404720">
      <w:pPr>
        <w:pStyle w:val="SDHeading1"/>
      </w:pPr>
      <w:bookmarkStart w:id="2" w:name="_Toc453166596"/>
      <w:r>
        <w:t>Connecting your mailbox through POP</w:t>
      </w:r>
      <w:bookmarkEnd w:id="2"/>
    </w:p>
    <w:p w14:paraId="5E727ABF" w14:textId="77777777" w:rsidR="0000178A" w:rsidRPr="00A66DE7" w:rsidRDefault="0000178A" w:rsidP="0000178A">
      <w:pPr>
        <w:rPr>
          <w:color w:val="263150"/>
        </w:rPr>
      </w:pPr>
      <w:r w:rsidRPr="00A66DE7">
        <w:rPr>
          <w:color w:val="263150"/>
        </w:rPr>
        <w:t>If you have an email client which requires a manual setup and need the correct details to fill in, you will be able to use the following information to get up and running through the protocol POP.</w:t>
      </w:r>
    </w:p>
    <w:p w14:paraId="5E727AC0" w14:textId="77777777" w:rsidR="0000178A" w:rsidRPr="00A66DE7" w:rsidRDefault="0000178A" w:rsidP="0000178A">
      <w:pPr>
        <w:rPr>
          <w:color w:val="263150"/>
        </w:rPr>
      </w:pPr>
      <w:r>
        <w:rPr>
          <w:rStyle w:val="BoldRed"/>
        </w:rPr>
        <w:t>Incoming Mail Server:</w:t>
      </w:r>
      <w:r>
        <w:t xml:space="preserve"> </w:t>
      </w:r>
      <w:r w:rsidRPr="00A66DE7">
        <w:rPr>
          <w:color w:val="263150"/>
        </w:rPr>
        <w:t>pop.clara.net</w:t>
      </w:r>
    </w:p>
    <w:p w14:paraId="5E727AC1" w14:textId="77777777" w:rsidR="0000178A" w:rsidRPr="00A66DE7" w:rsidRDefault="0000178A" w:rsidP="0000178A">
      <w:pPr>
        <w:rPr>
          <w:color w:val="263150"/>
        </w:rPr>
      </w:pPr>
      <w:r>
        <w:rPr>
          <w:rStyle w:val="BoldRed"/>
        </w:rPr>
        <w:t>Incoming Port:</w:t>
      </w:r>
      <w:r>
        <w:t xml:space="preserve"> </w:t>
      </w:r>
      <w:r>
        <w:tab/>
      </w:r>
      <w:r w:rsidRPr="00A66DE7">
        <w:rPr>
          <w:color w:val="263150"/>
        </w:rPr>
        <w:t xml:space="preserve">110, SSL Off. </w:t>
      </w:r>
      <w:r w:rsidRPr="00A66DE7">
        <w:rPr>
          <w:color w:val="263150"/>
        </w:rPr>
        <w:tab/>
      </w:r>
      <w:r w:rsidRPr="00A66DE7">
        <w:rPr>
          <w:color w:val="263150"/>
        </w:rPr>
        <w:tab/>
      </w:r>
    </w:p>
    <w:p w14:paraId="5E727AC2" w14:textId="77777777" w:rsidR="0000178A" w:rsidRPr="00A66DE7" w:rsidRDefault="0000178A" w:rsidP="0000178A">
      <w:pPr>
        <w:ind w:left="1276" w:firstLine="2"/>
        <w:rPr>
          <w:color w:val="263150"/>
        </w:rPr>
      </w:pPr>
      <w:r w:rsidRPr="00A66DE7">
        <w:rPr>
          <w:color w:val="263150"/>
        </w:rPr>
        <w:t xml:space="preserve"> 995, SSL On.</w:t>
      </w:r>
    </w:p>
    <w:p w14:paraId="5E727AC3" w14:textId="77777777" w:rsidR="0000178A" w:rsidRDefault="0000178A" w:rsidP="0000178A">
      <w:r>
        <w:rPr>
          <w:rStyle w:val="BoldRed"/>
        </w:rPr>
        <w:t>Outgoing Mail Server:</w:t>
      </w:r>
      <w:r>
        <w:t xml:space="preserve"> </w:t>
      </w:r>
      <w:r w:rsidRPr="00A66DE7">
        <w:rPr>
          <w:color w:val="263150"/>
        </w:rPr>
        <w:t>relay.clara.net</w:t>
      </w:r>
    </w:p>
    <w:p w14:paraId="5E727AC4" w14:textId="77777777" w:rsidR="0000178A" w:rsidRPr="00A66DE7" w:rsidRDefault="0000178A" w:rsidP="0000178A">
      <w:pPr>
        <w:rPr>
          <w:color w:val="263150"/>
        </w:rPr>
      </w:pPr>
      <w:r>
        <w:rPr>
          <w:rStyle w:val="BoldRed"/>
        </w:rPr>
        <w:t>Outgoing Port:</w:t>
      </w:r>
      <w:r>
        <w:t xml:space="preserve"> </w:t>
      </w:r>
      <w:r w:rsidRPr="00A66DE7">
        <w:rPr>
          <w:color w:val="263150"/>
        </w:rPr>
        <w:t>25, SSL Off.</w:t>
      </w:r>
    </w:p>
    <w:p w14:paraId="5E727AC5" w14:textId="77777777" w:rsidR="0000178A" w:rsidRPr="00A66DE7" w:rsidRDefault="0000178A" w:rsidP="0000178A">
      <w:pPr>
        <w:ind w:left="1276"/>
        <w:rPr>
          <w:color w:val="263150"/>
        </w:rPr>
      </w:pPr>
      <w:r w:rsidRPr="00A66DE7">
        <w:rPr>
          <w:color w:val="263150"/>
        </w:rPr>
        <w:tab/>
      </w:r>
      <w:r w:rsidRPr="00A66DE7">
        <w:rPr>
          <w:color w:val="263150"/>
        </w:rPr>
        <w:tab/>
        <w:t>2525, SSL Off.</w:t>
      </w:r>
    </w:p>
    <w:p w14:paraId="5E727AC6" w14:textId="77777777" w:rsidR="0000178A" w:rsidRPr="00A66DE7" w:rsidRDefault="0000178A" w:rsidP="0000178A">
      <w:pPr>
        <w:ind w:left="1276"/>
        <w:rPr>
          <w:color w:val="263150"/>
        </w:rPr>
      </w:pPr>
      <w:r w:rsidRPr="00A66DE7">
        <w:rPr>
          <w:color w:val="263150"/>
        </w:rPr>
        <w:tab/>
      </w:r>
      <w:r w:rsidRPr="00A66DE7">
        <w:rPr>
          <w:color w:val="263150"/>
        </w:rPr>
        <w:tab/>
        <w:t>587, SSL Off.</w:t>
      </w:r>
    </w:p>
    <w:p w14:paraId="5E727AC7" w14:textId="77777777" w:rsidR="0000178A" w:rsidRPr="00A66DE7" w:rsidRDefault="0000178A" w:rsidP="0000178A">
      <w:pPr>
        <w:ind w:left="1276"/>
        <w:rPr>
          <w:color w:val="263150"/>
        </w:rPr>
      </w:pPr>
      <w:r w:rsidRPr="00A66DE7">
        <w:rPr>
          <w:color w:val="263150"/>
        </w:rPr>
        <w:tab/>
      </w:r>
      <w:r w:rsidRPr="00A66DE7">
        <w:rPr>
          <w:color w:val="263150"/>
        </w:rPr>
        <w:tab/>
        <w:t>465, SSL On.</w:t>
      </w:r>
    </w:p>
    <w:p w14:paraId="5E727AC8" w14:textId="77777777" w:rsidR="00404720" w:rsidRDefault="00404720" w:rsidP="0000178A">
      <w:pPr>
        <w:ind w:left="1276"/>
      </w:pPr>
    </w:p>
    <w:p w14:paraId="5E727AC9" w14:textId="77777777" w:rsidR="0000178A" w:rsidRDefault="0000178A" w:rsidP="00404720">
      <w:pPr>
        <w:pStyle w:val="SDHeading1"/>
      </w:pPr>
      <w:bookmarkStart w:id="3" w:name="_Toc453166597"/>
      <w:r>
        <w:t>Connecting your mailbox through IMAP</w:t>
      </w:r>
      <w:bookmarkEnd w:id="3"/>
    </w:p>
    <w:p w14:paraId="5E727ACA" w14:textId="77777777" w:rsidR="0000178A" w:rsidRPr="00A66DE7" w:rsidRDefault="0000178A" w:rsidP="0000178A">
      <w:pPr>
        <w:rPr>
          <w:color w:val="263150"/>
        </w:rPr>
      </w:pPr>
      <w:r w:rsidRPr="00A66DE7">
        <w:rPr>
          <w:color w:val="263150"/>
        </w:rPr>
        <w:t>If you have an email client which requires a manual setup and need the correct details to fill in, you will be able to use the following information to get up and running through the protocol POP.</w:t>
      </w:r>
    </w:p>
    <w:p w14:paraId="5E727ACB" w14:textId="77777777" w:rsidR="0000178A" w:rsidRDefault="0000178A" w:rsidP="0000178A">
      <w:r>
        <w:rPr>
          <w:rStyle w:val="BoldRed"/>
        </w:rPr>
        <w:t>Incoming Mail Server:</w:t>
      </w:r>
      <w:r>
        <w:t xml:space="preserve"> </w:t>
      </w:r>
      <w:r w:rsidRPr="00A66DE7">
        <w:rPr>
          <w:color w:val="263150"/>
        </w:rPr>
        <w:t>imap.clara.net</w:t>
      </w:r>
    </w:p>
    <w:p w14:paraId="5E727ACC" w14:textId="77777777" w:rsidR="0000178A" w:rsidRPr="00A66DE7" w:rsidRDefault="0000178A" w:rsidP="0000178A">
      <w:pPr>
        <w:rPr>
          <w:color w:val="263150"/>
        </w:rPr>
      </w:pPr>
      <w:r>
        <w:rPr>
          <w:rStyle w:val="BoldRed"/>
        </w:rPr>
        <w:t>Incoming Port:</w:t>
      </w:r>
      <w:r>
        <w:t xml:space="preserve"> </w:t>
      </w:r>
      <w:r w:rsidRPr="00A66DE7">
        <w:rPr>
          <w:color w:val="263150"/>
        </w:rPr>
        <w:t>143, SSL Off.</w:t>
      </w:r>
    </w:p>
    <w:p w14:paraId="5E727ACD" w14:textId="77777777" w:rsidR="0000178A" w:rsidRPr="00A66DE7" w:rsidRDefault="0000178A" w:rsidP="0000178A">
      <w:pPr>
        <w:ind w:left="1276" w:hanging="1276"/>
        <w:rPr>
          <w:color w:val="263150"/>
        </w:rPr>
      </w:pPr>
      <w:r w:rsidRPr="00A66DE7">
        <w:rPr>
          <w:color w:val="263150"/>
        </w:rPr>
        <w:tab/>
      </w:r>
      <w:r w:rsidRPr="00A66DE7">
        <w:rPr>
          <w:color w:val="263150"/>
        </w:rPr>
        <w:tab/>
        <w:t xml:space="preserve"> 993, SSL On.</w:t>
      </w:r>
    </w:p>
    <w:p w14:paraId="5E727ACE" w14:textId="77777777" w:rsidR="0000178A" w:rsidRDefault="0000178A" w:rsidP="0000178A">
      <w:r>
        <w:rPr>
          <w:rStyle w:val="BoldRed"/>
        </w:rPr>
        <w:t>Outgoing Mail Server:</w:t>
      </w:r>
      <w:r>
        <w:t xml:space="preserve"> </w:t>
      </w:r>
      <w:r w:rsidRPr="00A66DE7">
        <w:rPr>
          <w:color w:val="263150"/>
        </w:rPr>
        <w:t>relay.clara.net</w:t>
      </w:r>
    </w:p>
    <w:p w14:paraId="5E727ACF" w14:textId="77777777" w:rsidR="0000178A" w:rsidRPr="00A66DE7" w:rsidRDefault="0000178A" w:rsidP="0000178A">
      <w:pPr>
        <w:rPr>
          <w:color w:val="263150"/>
        </w:rPr>
      </w:pPr>
      <w:r>
        <w:rPr>
          <w:rStyle w:val="BoldRed"/>
        </w:rPr>
        <w:t>Outgoing Port:</w:t>
      </w:r>
      <w:r>
        <w:t xml:space="preserve"> </w:t>
      </w:r>
      <w:r w:rsidRPr="00A66DE7">
        <w:rPr>
          <w:color w:val="263150"/>
        </w:rPr>
        <w:t>25, SSL Off.</w:t>
      </w:r>
    </w:p>
    <w:p w14:paraId="5E727AD0" w14:textId="77777777" w:rsidR="0000178A" w:rsidRPr="00A66DE7" w:rsidRDefault="0000178A" w:rsidP="0000178A">
      <w:pPr>
        <w:ind w:left="1276"/>
        <w:rPr>
          <w:color w:val="263150"/>
        </w:rPr>
      </w:pPr>
      <w:r w:rsidRPr="00A66DE7">
        <w:rPr>
          <w:color w:val="263150"/>
        </w:rPr>
        <w:tab/>
      </w:r>
      <w:r w:rsidRPr="00A66DE7">
        <w:rPr>
          <w:color w:val="263150"/>
        </w:rPr>
        <w:tab/>
        <w:t>2525, SSL Off.</w:t>
      </w:r>
    </w:p>
    <w:p w14:paraId="5E727AD1" w14:textId="77777777" w:rsidR="0000178A" w:rsidRPr="00A66DE7" w:rsidRDefault="0000178A" w:rsidP="0000178A">
      <w:pPr>
        <w:ind w:left="1276"/>
        <w:rPr>
          <w:color w:val="263150"/>
        </w:rPr>
      </w:pPr>
      <w:r w:rsidRPr="00A66DE7">
        <w:rPr>
          <w:color w:val="263150"/>
        </w:rPr>
        <w:tab/>
      </w:r>
      <w:r w:rsidRPr="00A66DE7">
        <w:rPr>
          <w:color w:val="263150"/>
        </w:rPr>
        <w:tab/>
        <w:t>587, SSL Off.</w:t>
      </w:r>
    </w:p>
    <w:p w14:paraId="5E727AD2" w14:textId="77777777" w:rsidR="0000178A" w:rsidRPr="00A66DE7" w:rsidRDefault="0000178A" w:rsidP="0000178A">
      <w:pPr>
        <w:ind w:left="1276"/>
        <w:rPr>
          <w:color w:val="263150"/>
        </w:rPr>
      </w:pPr>
      <w:r w:rsidRPr="00A66DE7">
        <w:rPr>
          <w:color w:val="263150"/>
        </w:rPr>
        <w:tab/>
      </w:r>
      <w:r w:rsidRPr="00A66DE7">
        <w:rPr>
          <w:color w:val="263150"/>
        </w:rPr>
        <w:tab/>
        <w:t>465, SSL On.</w:t>
      </w:r>
    </w:p>
    <w:p w14:paraId="5E727AD3" w14:textId="77777777" w:rsidR="0000178A" w:rsidRDefault="0000178A" w:rsidP="0000178A">
      <w:pPr>
        <w:rPr>
          <w:b/>
          <w:sz w:val="36"/>
          <w:szCs w:val="36"/>
        </w:rPr>
      </w:pPr>
    </w:p>
    <w:p w14:paraId="5E727AD4" w14:textId="77777777" w:rsidR="00404720" w:rsidRDefault="00404720" w:rsidP="0000178A">
      <w:pPr>
        <w:rPr>
          <w:b/>
          <w:sz w:val="36"/>
          <w:szCs w:val="36"/>
        </w:rPr>
      </w:pPr>
    </w:p>
    <w:p w14:paraId="5E727AD5" w14:textId="77777777" w:rsidR="0000178A" w:rsidRDefault="0000178A" w:rsidP="0000178A">
      <w:pPr>
        <w:rPr>
          <w:b/>
          <w:sz w:val="36"/>
          <w:szCs w:val="36"/>
        </w:rPr>
      </w:pPr>
    </w:p>
    <w:p w14:paraId="5E727AD6" w14:textId="77777777" w:rsidR="0000178A" w:rsidRDefault="002F2C5C" w:rsidP="00404720">
      <w:pPr>
        <w:pStyle w:val="SDHeading1"/>
      </w:pPr>
      <w:bookmarkStart w:id="4" w:name="_Toc453166598"/>
      <w:r>
        <w:lastRenderedPageBreak/>
        <w:t>iPhone &amp; iPad email set u</w:t>
      </w:r>
      <w:r w:rsidR="0000178A">
        <w:t>p</w:t>
      </w:r>
      <w:bookmarkEnd w:id="4"/>
    </w:p>
    <w:p w14:paraId="5E727AD7" w14:textId="77777777" w:rsidR="0000178A" w:rsidRPr="00A66DE7" w:rsidRDefault="0000178A" w:rsidP="0000178A">
      <w:pPr>
        <w:pStyle w:val="ListNumbered"/>
        <w:numPr>
          <w:ilvl w:val="0"/>
          <w:numId w:val="33"/>
        </w:numPr>
        <w:rPr>
          <w:color w:val="263150"/>
        </w:rPr>
      </w:pPr>
      <w:r w:rsidRPr="00A66DE7">
        <w:rPr>
          <w:color w:val="263150"/>
        </w:rPr>
        <w:t xml:space="preserve">Go to </w:t>
      </w:r>
      <w:r w:rsidRPr="00A66DE7">
        <w:rPr>
          <w:b/>
          <w:color w:val="263150"/>
        </w:rPr>
        <w:t>Settings</w:t>
      </w:r>
    </w:p>
    <w:p w14:paraId="5E727AD8" w14:textId="77777777" w:rsidR="0000178A" w:rsidRDefault="0000178A" w:rsidP="0000178A">
      <w:r>
        <w:rPr>
          <w:noProof/>
        </w:rPr>
        <w:drawing>
          <wp:inline distT="0" distB="0" distL="0" distR="0" wp14:anchorId="5E727BB9" wp14:editId="5E727BBA">
            <wp:extent cx="1873250" cy="3327400"/>
            <wp:effectExtent l="0" t="0" r="0" b="6350"/>
            <wp:docPr id="12" name="Picture 12"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73250" cy="3327400"/>
                    </a:xfrm>
                    <a:prstGeom prst="rect">
                      <a:avLst/>
                    </a:prstGeom>
                    <a:noFill/>
                    <a:ln>
                      <a:noFill/>
                    </a:ln>
                  </pic:spPr>
                </pic:pic>
              </a:graphicData>
            </a:graphic>
          </wp:inline>
        </w:drawing>
      </w:r>
    </w:p>
    <w:p w14:paraId="5E727AD9" w14:textId="77777777" w:rsidR="0000178A" w:rsidRPr="00A66DE7" w:rsidRDefault="0000178A" w:rsidP="0000178A">
      <w:pPr>
        <w:rPr>
          <w:color w:val="263150"/>
        </w:rPr>
      </w:pPr>
    </w:p>
    <w:p w14:paraId="5E727ADA" w14:textId="31BBBB92" w:rsidR="0000178A" w:rsidRPr="00A66DE7" w:rsidRDefault="0000178A" w:rsidP="0000178A">
      <w:pPr>
        <w:pStyle w:val="ListNumbered"/>
        <w:numPr>
          <w:ilvl w:val="0"/>
          <w:numId w:val="33"/>
        </w:numPr>
        <w:rPr>
          <w:color w:val="263150"/>
        </w:rPr>
      </w:pPr>
      <w:r w:rsidRPr="00A66DE7">
        <w:rPr>
          <w:color w:val="263150"/>
        </w:rPr>
        <w:t xml:space="preserve">Go to </w:t>
      </w:r>
      <w:r w:rsidR="001B3CBB">
        <w:rPr>
          <w:b/>
          <w:color w:val="263150"/>
        </w:rPr>
        <w:t>Password &amp; Accounts and select Add Account</w:t>
      </w:r>
    </w:p>
    <w:p w14:paraId="5E727ADB" w14:textId="48B56CA2" w:rsidR="0000178A" w:rsidRDefault="001B3CBB" w:rsidP="0000178A">
      <w:r>
        <w:rPr>
          <w:noProof/>
        </w:rPr>
        <w:drawing>
          <wp:inline distT="0" distB="0" distL="0" distR="0" wp14:anchorId="731557D1" wp14:editId="3FB98D18">
            <wp:extent cx="4514850" cy="371987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OS-P&amp;A.jpg"/>
                    <pic:cNvPicPr/>
                  </pic:nvPicPr>
                  <pic:blipFill>
                    <a:blip r:embed="rId10">
                      <a:extLst>
                        <a:ext uri="{28A0092B-C50C-407E-A947-70E740481C1C}">
                          <a14:useLocalDpi xmlns:a14="http://schemas.microsoft.com/office/drawing/2010/main" val="0"/>
                        </a:ext>
                      </a:extLst>
                    </a:blip>
                    <a:stretch>
                      <a:fillRect/>
                    </a:stretch>
                  </pic:blipFill>
                  <pic:spPr>
                    <a:xfrm>
                      <a:off x="0" y="0"/>
                      <a:ext cx="4524197" cy="3727577"/>
                    </a:xfrm>
                    <a:prstGeom prst="rect">
                      <a:avLst/>
                    </a:prstGeom>
                  </pic:spPr>
                </pic:pic>
              </a:graphicData>
            </a:graphic>
          </wp:inline>
        </w:drawing>
      </w:r>
    </w:p>
    <w:p w14:paraId="5E727ADC" w14:textId="77777777" w:rsidR="0000178A" w:rsidRDefault="0000178A" w:rsidP="0000178A"/>
    <w:p w14:paraId="5E727ADE" w14:textId="77777777" w:rsidR="0000178A" w:rsidRPr="00A66DE7" w:rsidRDefault="0000178A" w:rsidP="0000178A">
      <w:pPr>
        <w:rPr>
          <w:color w:val="263150"/>
        </w:rPr>
      </w:pPr>
    </w:p>
    <w:p w14:paraId="5E727AE2" w14:textId="77777777" w:rsidR="0000178A" w:rsidRPr="00A66DE7" w:rsidRDefault="0000178A" w:rsidP="0000178A">
      <w:pPr>
        <w:pStyle w:val="ListNumbered"/>
        <w:numPr>
          <w:ilvl w:val="0"/>
          <w:numId w:val="33"/>
        </w:numPr>
        <w:rPr>
          <w:color w:val="263150"/>
        </w:rPr>
      </w:pPr>
      <w:r w:rsidRPr="00A66DE7">
        <w:rPr>
          <w:color w:val="263150"/>
        </w:rPr>
        <w:t xml:space="preserve">On the list of account types, select </w:t>
      </w:r>
      <w:r w:rsidRPr="00A66DE7">
        <w:rPr>
          <w:b/>
          <w:color w:val="263150"/>
        </w:rPr>
        <w:t>Other</w:t>
      </w:r>
      <w:r w:rsidRPr="00A66DE7">
        <w:rPr>
          <w:color w:val="263150"/>
        </w:rPr>
        <w:t>.</w:t>
      </w:r>
    </w:p>
    <w:p w14:paraId="5E727AE3" w14:textId="77777777" w:rsidR="0000178A" w:rsidRDefault="0000178A" w:rsidP="0000178A">
      <w:r>
        <w:rPr>
          <w:noProof/>
        </w:rPr>
        <w:drawing>
          <wp:inline distT="0" distB="0" distL="0" distR="0" wp14:anchorId="5E727BBF" wp14:editId="5E727BC0">
            <wp:extent cx="1968500" cy="3613150"/>
            <wp:effectExtent l="0" t="0" r="0" b="6350"/>
            <wp:docPr id="5" name="Picture 5"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8500" cy="3613150"/>
                    </a:xfrm>
                    <a:prstGeom prst="rect">
                      <a:avLst/>
                    </a:prstGeom>
                    <a:noFill/>
                    <a:ln>
                      <a:noFill/>
                    </a:ln>
                  </pic:spPr>
                </pic:pic>
              </a:graphicData>
            </a:graphic>
          </wp:inline>
        </w:drawing>
      </w:r>
    </w:p>
    <w:p w14:paraId="5E727AE4" w14:textId="77777777" w:rsidR="0000178A" w:rsidRPr="00A66DE7" w:rsidRDefault="0000178A" w:rsidP="0000178A">
      <w:pPr>
        <w:pStyle w:val="ListNumbered"/>
        <w:numPr>
          <w:ilvl w:val="0"/>
          <w:numId w:val="33"/>
        </w:numPr>
        <w:rPr>
          <w:color w:val="263150"/>
        </w:rPr>
      </w:pPr>
      <w:r w:rsidRPr="00A66DE7">
        <w:rPr>
          <w:rStyle w:val="ListNumberedChar"/>
          <w:color w:val="263150"/>
        </w:rPr>
        <w:t xml:space="preserve">Select </w:t>
      </w:r>
      <w:r w:rsidRPr="00A66DE7">
        <w:rPr>
          <w:rStyle w:val="ListNumberedChar"/>
          <w:b/>
          <w:color w:val="263150"/>
        </w:rPr>
        <w:t>Add Mail Account</w:t>
      </w:r>
      <w:r w:rsidRPr="00A66DE7">
        <w:rPr>
          <w:color w:val="263150"/>
        </w:rPr>
        <w:t>.</w:t>
      </w:r>
    </w:p>
    <w:p w14:paraId="5E727AE5" w14:textId="77777777" w:rsidR="0000178A" w:rsidRDefault="0000178A" w:rsidP="0000178A">
      <w:r>
        <w:rPr>
          <w:noProof/>
        </w:rPr>
        <w:drawing>
          <wp:inline distT="0" distB="0" distL="0" distR="0" wp14:anchorId="5E727BC1" wp14:editId="5E727BC2">
            <wp:extent cx="2133600" cy="3784600"/>
            <wp:effectExtent l="0" t="0" r="0" b="6350"/>
            <wp:docPr id="4" name="Picture 4"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3600" cy="3784600"/>
                    </a:xfrm>
                    <a:prstGeom prst="rect">
                      <a:avLst/>
                    </a:prstGeom>
                    <a:noFill/>
                    <a:ln>
                      <a:noFill/>
                    </a:ln>
                  </pic:spPr>
                </pic:pic>
              </a:graphicData>
            </a:graphic>
          </wp:inline>
        </w:drawing>
      </w:r>
    </w:p>
    <w:p w14:paraId="5E727AE6" w14:textId="77777777" w:rsidR="0000178A" w:rsidRPr="00A66DE7" w:rsidRDefault="0000178A" w:rsidP="0000178A">
      <w:pPr>
        <w:pStyle w:val="ListNumbered"/>
        <w:numPr>
          <w:ilvl w:val="0"/>
          <w:numId w:val="33"/>
        </w:numPr>
        <w:rPr>
          <w:color w:val="263150"/>
        </w:rPr>
      </w:pPr>
      <w:r w:rsidRPr="00A66DE7">
        <w:rPr>
          <w:color w:val="263150"/>
        </w:rPr>
        <w:lastRenderedPageBreak/>
        <w:t xml:space="preserve">You will then need to enter your </w:t>
      </w:r>
      <w:r w:rsidRPr="00A66DE7">
        <w:rPr>
          <w:b/>
          <w:color w:val="263150"/>
        </w:rPr>
        <w:t>Name</w:t>
      </w:r>
      <w:r w:rsidRPr="00A66DE7">
        <w:rPr>
          <w:color w:val="263150"/>
        </w:rPr>
        <w:t xml:space="preserve">, </w:t>
      </w:r>
      <w:r w:rsidRPr="00A66DE7">
        <w:rPr>
          <w:b/>
          <w:color w:val="263150"/>
        </w:rPr>
        <w:t>Email</w:t>
      </w:r>
      <w:r w:rsidRPr="00A66DE7">
        <w:rPr>
          <w:color w:val="263150"/>
        </w:rPr>
        <w:t xml:space="preserve"> and </w:t>
      </w:r>
      <w:r w:rsidRPr="00A66DE7">
        <w:rPr>
          <w:b/>
          <w:color w:val="263150"/>
        </w:rPr>
        <w:t>Password</w:t>
      </w:r>
      <w:r w:rsidRPr="00A66DE7">
        <w:rPr>
          <w:color w:val="263150"/>
        </w:rPr>
        <w:t xml:space="preserve"> then press </w:t>
      </w:r>
      <w:r w:rsidRPr="00A66DE7">
        <w:rPr>
          <w:b/>
          <w:color w:val="263150"/>
        </w:rPr>
        <w:t>Next</w:t>
      </w:r>
      <w:r w:rsidRPr="00A66DE7">
        <w:rPr>
          <w:color w:val="263150"/>
        </w:rPr>
        <w:t>.</w:t>
      </w:r>
    </w:p>
    <w:p w14:paraId="5E727AE7" w14:textId="77777777" w:rsidR="0000178A" w:rsidRDefault="0000178A" w:rsidP="0000178A">
      <w:r>
        <w:rPr>
          <w:noProof/>
        </w:rPr>
        <w:drawing>
          <wp:inline distT="0" distB="0" distL="0" distR="0" wp14:anchorId="5E727BC3" wp14:editId="5E727BC4">
            <wp:extent cx="2165350" cy="3854450"/>
            <wp:effectExtent l="0" t="0" r="6350" b="0"/>
            <wp:docPr id="3" name="Picture 3"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5350" cy="3854450"/>
                    </a:xfrm>
                    <a:prstGeom prst="rect">
                      <a:avLst/>
                    </a:prstGeom>
                    <a:noFill/>
                    <a:ln>
                      <a:noFill/>
                    </a:ln>
                  </pic:spPr>
                </pic:pic>
              </a:graphicData>
            </a:graphic>
          </wp:inline>
        </w:drawing>
      </w:r>
    </w:p>
    <w:p w14:paraId="5E727AE8" w14:textId="77777777" w:rsidR="0000178A" w:rsidRDefault="0000178A" w:rsidP="0000178A"/>
    <w:p w14:paraId="5E727AE9" w14:textId="77777777" w:rsidR="0000178A" w:rsidRDefault="0000178A" w:rsidP="0000178A">
      <w:pPr>
        <w:pStyle w:val="ListNumbered"/>
        <w:numPr>
          <w:ilvl w:val="0"/>
          <w:numId w:val="33"/>
        </w:numPr>
      </w:pPr>
      <w:r w:rsidRPr="00A66DE7">
        <w:rPr>
          <w:color w:val="263150"/>
        </w:rPr>
        <w:t xml:space="preserve">You will then need to select </w:t>
      </w:r>
      <w:r w:rsidRPr="00A66DE7">
        <w:rPr>
          <w:b/>
          <w:color w:val="263150"/>
        </w:rPr>
        <w:t>POP</w:t>
      </w:r>
      <w:r w:rsidRPr="00A66DE7">
        <w:rPr>
          <w:color w:val="263150"/>
        </w:rPr>
        <w:t xml:space="preserve"> at the top of the page so it’s highlighted in blue</w:t>
      </w:r>
      <w:r>
        <w:t>.</w:t>
      </w:r>
    </w:p>
    <w:p w14:paraId="5E727AEA" w14:textId="77777777" w:rsidR="0000178A" w:rsidRDefault="0000178A" w:rsidP="0000178A">
      <w:r>
        <w:rPr>
          <w:noProof/>
        </w:rPr>
        <w:drawing>
          <wp:inline distT="0" distB="0" distL="0" distR="0" wp14:anchorId="5E727BC5" wp14:editId="5E727BC6">
            <wp:extent cx="1974850" cy="3511550"/>
            <wp:effectExtent l="0" t="0" r="6350" b="0"/>
            <wp:docPr id="2" name="Picture 2"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74850" cy="3511550"/>
                    </a:xfrm>
                    <a:prstGeom prst="rect">
                      <a:avLst/>
                    </a:prstGeom>
                    <a:noFill/>
                    <a:ln>
                      <a:noFill/>
                    </a:ln>
                  </pic:spPr>
                </pic:pic>
              </a:graphicData>
            </a:graphic>
          </wp:inline>
        </w:drawing>
      </w:r>
    </w:p>
    <w:p w14:paraId="5E727AEB" w14:textId="77777777" w:rsidR="0000178A" w:rsidRPr="00A66DE7" w:rsidRDefault="0000178A" w:rsidP="0000178A">
      <w:pPr>
        <w:pStyle w:val="ListNumbered"/>
        <w:numPr>
          <w:ilvl w:val="0"/>
          <w:numId w:val="33"/>
        </w:numPr>
        <w:rPr>
          <w:color w:val="263150"/>
        </w:rPr>
      </w:pPr>
      <w:r w:rsidRPr="00A66DE7">
        <w:rPr>
          <w:color w:val="263150"/>
        </w:rPr>
        <w:lastRenderedPageBreak/>
        <w:t xml:space="preserve">You will then need to enter the server information as shown below, replacing the username with your full email address. Once done, press Save in the top right, this will verify the details entered. If it’s all correct, it will appear with several blue ticks. </w:t>
      </w:r>
    </w:p>
    <w:p w14:paraId="5E727AEC" w14:textId="77777777" w:rsidR="0000178A" w:rsidRPr="00A66DE7" w:rsidRDefault="0000178A" w:rsidP="0000178A">
      <w:pPr>
        <w:ind w:left="426"/>
        <w:rPr>
          <w:color w:val="263150"/>
        </w:rPr>
      </w:pPr>
      <w:r w:rsidRPr="00A66DE7">
        <w:rPr>
          <w:color w:val="263150"/>
        </w:rPr>
        <w:t>If incorrect it will display a message saying username or password are incorrect, you will then need to retype the email address and password.</w:t>
      </w:r>
    </w:p>
    <w:p w14:paraId="5E727AED" w14:textId="77777777" w:rsidR="0000178A" w:rsidRDefault="0000178A" w:rsidP="0000178A">
      <w:pPr>
        <w:ind w:left="426"/>
      </w:pPr>
    </w:p>
    <w:p w14:paraId="5E727AEE" w14:textId="1D8CF22A" w:rsidR="0000178A" w:rsidRDefault="0000178A" w:rsidP="0000178A">
      <w:r>
        <w:rPr>
          <w:noProof/>
        </w:rPr>
        <w:drawing>
          <wp:inline distT="0" distB="0" distL="0" distR="0" wp14:anchorId="5E727BC7" wp14:editId="5E727BC8">
            <wp:extent cx="1822450" cy="3238500"/>
            <wp:effectExtent l="0" t="0" r="6350" b="0"/>
            <wp:docPr id="1" name="Picture 1"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2450" cy="3238500"/>
                    </a:xfrm>
                    <a:prstGeom prst="rect">
                      <a:avLst/>
                    </a:prstGeom>
                    <a:noFill/>
                    <a:ln>
                      <a:noFill/>
                    </a:ln>
                  </pic:spPr>
                </pic:pic>
              </a:graphicData>
            </a:graphic>
          </wp:inline>
        </w:drawing>
      </w:r>
    </w:p>
    <w:p w14:paraId="4332FF49" w14:textId="0692B933" w:rsidR="001B3CBB" w:rsidRDefault="001B3CBB" w:rsidP="0000178A"/>
    <w:p w14:paraId="45D7953F" w14:textId="38C07086" w:rsidR="001B3CBB" w:rsidRDefault="001B3CBB" w:rsidP="0000178A"/>
    <w:p w14:paraId="49A98904" w14:textId="54D73EB5" w:rsidR="001B3CBB" w:rsidRDefault="001B3CBB" w:rsidP="0000178A"/>
    <w:p w14:paraId="608D7972" w14:textId="7DBF062F" w:rsidR="001B3CBB" w:rsidRDefault="001B3CBB" w:rsidP="0000178A"/>
    <w:p w14:paraId="245D4737" w14:textId="18F9E5EB" w:rsidR="001B3CBB" w:rsidRDefault="001B3CBB" w:rsidP="0000178A"/>
    <w:p w14:paraId="45F61507" w14:textId="08300766" w:rsidR="001B3CBB" w:rsidRDefault="001B3CBB" w:rsidP="0000178A"/>
    <w:p w14:paraId="359889EE" w14:textId="0948D16B" w:rsidR="001B3CBB" w:rsidRDefault="001B3CBB" w:rsidP="0000178A"/>
    <w:p w14:paraId="4996B70F" w14:textId="763982EB" w:rsidR="001B3CBB" w:rsidRDefault="001B3CBB" w:rsidP="0000178A"/>
    <w:p w14:paraId="17605CD2" w14:textId="36C151B7" w:rsidR="001B3CBB" w:rsidRDefault="001B3CBB" w:rsidP="0000178A"/>
    <w:p w14:paraId="3168A1F0" w14:textId="409AD2FC" w:rsidR="001B3CBB" w:rsidRDefault="001B3CBB" w:rsidP="0000178A"/>
    <w:p w14:paraId="0E9CED62" w14:textId="5E4AEF32" w:rsidR="001B3CBB" w:rsidRDefault="001B3CBB" w:rsidP="0000178A"/>
    <w:p w14:paraId="7BC74BBE" w14:textId="17860323" w:rsidR="001B3CBB" w:rsidRDefault="001B3CBB" w:rsidP="0000178A"/>
    <w:p w14:paraId="0B331675" w14:textId="66450676" w:rsidR="001B3CBB" w:rsidRDefault="001B3CBB" w:rsidP="0000178A"/>
    <w:p w14:paraId="0115C565" w14:textId="4C936BCD" w:rsidR="001B3CBB" w:rsidRDefault="001B3CBB" w:rsidP="0000178A"/>
    <w:p w14:paraId="4E9B7C40" w14:textId="77777777" w:rsidR="001B3CBB" w:rsidRDefault="001B3CBB" w:rsidP="0000178A"/>
    <w:p w14:paraId="5E727AEF" w14:textId="5B6922B6" w:rsidR="0000178A" w:rsidRDefault="0000178A" w:rsidP="001B3CBB">
      <w:pPr>
        <w:pStyle w:val="SDHeading1"/>
      </w:pPr>
      <w:bookmarkStart w:id="5" w:name="_Toc453166599"/>
      <w:r>
        <w:lastRenderedPageBreak/>
        <w:t>S</w:t>
      </w:r>
      <w:r w:rsidR="002F2C5C">
        <w:t>etting up automatic replies in w</w:t>
      </w:r>
      <w:r>
        <w:t>ebmail</w:t>
      </w:r>
      <w:bookmarkEnd w:id="5"/>
    </w:p>
    <w:p w14:paraId="5E727AF0" w14:textId="77777777" w:rsidR="0000178A" w:rsidRDefault="0000178A" w:rsidP="00603316">
      <w:r w:rsidRPr="00A66DE7">
        <w:rPr>
          <w:color w:val="263150"/>
        </w:rPr>
        <w:t xml:space="preserve">Firstly, you will need sign in to webmail on the following link: </w:t>
      </w:r>
      <w:hyperlink r:id="rId16" w:history="1">
        <w:r>
          <w:rPr>
            <w:rStyle w:val="Hyperlink"/>
          </w:rPr>
          <w:t>https://webmail.clara.net/src/login.php</w:t>
        </w:r>
      </w:hyperlink>
    </w:p>
    <w:p w14:paraId="5E727AF1" w14:textId="77777777" w:rsidR="0000178A" w:rsidRPr="00A66DE7" w:rsidRDefault="0000178A" w:rsidP="00603316">
      <w:pPr>
        <w:rPr>
          <w:color w:val="263150"/>
        </w:rPr>
      </w:pPr>
      <w:r w:rsidRPr="00A66DE7">
        <w:rPr>
          <w:color w:val="263150"/>
        </w:rPr>
        <w:t xml:space="preserve">You will need to sign in with your full email address as the </w:t>
      </w:r>
      <w:r w:rsidRPr="00A66DE7">
        <w:rPr>
          <w:b/>
          <w:color w:val="263150"/>
        </w:rPr>
        <w:t>Username</w:t>
      </w:r>
      <w:r w:rsidRPr="00A66DE7">
        <w:rPr>
          <w:color w:val="263150"/>
        </w:rPr>
        <w:t xml:space="preserve"> and the </w:t>
      </w:r>
      <w:r w:rsidRPr="00A66DE7">
        <w:rPr>
          <w:b/>
          <w:color w:val="263150"/>
        </w:rPr>
        <w:t>Password</w:t>
      </w:r>
      <w:r w:rsidRPr="00A66DE7">
        <w:rPr>
          <w:color w:val="263150"/>
        </w:rPr>
        <w:t xml:space="preserve"> is your email password. Once typed in the information press </w:t>
      </w:r>
      <w:r w:rsidRPr="00A66DE7">
        <w:rPr>
          <w:b/>
          <w:color w:val="263150"/>
        </w:rPr>
        <w:t>Login</w:t>
      </w:r>
      <w:r w:rsidRPr="00A66DE7">
        <w:rPr>
          <w:color w:val="263150"/>
        </w:rPr>
        <w:t>.</w:t>
      </w:r>
    </w:p>
    <w:p w14:paraId="5E727AF2" w14:textId="77777777" w:rsidR="0000178A" w:rsidRDefault="00603316" w:rsidP="00603316">
      <w:r>
        <w:rPr>
          <w:noProof/>
        </w:rPr>
        <w:drawing>
          <wp:inline distT="0" distB="0" distL="0" distR="0" wp14:anchorId="5E727BC9" wp14:editId="5E727BCA">
            <wp:extent cx="2073813" cy="164465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9496"/>
                    <a:stretch/>
                  </pic:blipFill>
                  <pic:spPr bwMode="auto">
                    <a:xfrm>
                      <a:off x="0" y="0"/>
                      <a:ext cx="2100902" cy="1666133"/>
                    </a:xfrm>
                    <a:prstGeom prst="rect">
                      <a:avLst/>
                    </a:prstGeom>
                    <a:noFill/>
                    <a:ln>
                      <a:noFill/>
                    </a:ln>
                    <a:extLst>
                      <a:ext uri="{53640926-AAD7-44D8-BBD7-CCE9431645EC}">
                        <a14:shadowObscured xmlns:a14="http://schemas.microsoft.com/office/drawing/2010/main"/>
                      </a:ext>
                    </a:extLst>
                  </pic:spPr>
                </pic:pic>
              </a:graphicData>
            </a:graphic>
          </wp:inline>
        </w:drawing>
      </w:r>
    </w:p>
    <w:p w14:paraId="2EF089DF" w14:textId="77777777" w:rsidR="00761D76" w:rsidRPr="00761D76" w:rsidRDefault="00761D76" w:rsidP="00761D76">
      <w:pPr>
        <w:spacing w:after="160" w:line="259" w:lineRule="auto"/>
        <w:jc w:val="left"/>
        <w:rPr>
          <w:color w:val="263150"/>
        </w:rPr>
      </w:pPr>
      <w:r w:rsidRPr="00761D76">
        <w:rPr>
          <w:color w:val="263150"/>
        </w:rPr>
        <w:t xml:space="preserve">Once you have logged in select </w:t>
      </w:r>
      <w:r w:rsidRPr="00761D76">
        <w:rPr>
          <w:b/>
          <w:color w:val="263150"/>
        </w:rPr>
        <w:t xml:space="preserve">Settings </w:t>
      </w:r>
      <w:r w:rsidRPr="00761D76">
        <w:rPr>
          <w:color w:val="263150"/>
        </w:rPr>
        <w:t>in the top right</w:t>
      </w:r>
    </w:p>
    <w:p w14:paraId="5CE60B0C" w14:textId="77777777" w:rsidR="00761D76" w:rsidRPr="00761D76" w:rsidRDefault="00761D76" w:rsidP="00761D76">
      <w:pPr>
        <w:spacing w:after="160" w:line="259" w:lineRule="auto"/>
        <w:jc w:val="left"/>
        <w:rPr>
          <w:color w:val="263150"/>
        </w:rPr>
      </w:pPr>
      <w:r w:rsidRPr="00761D76">
        <w:rPr>
          <w:noProof/>
          <w:color w:val="263150"/>
        </w:rPr>
        <w:drawing>
          <wp:inline distT="0" distB="0" distL="0" distR="0" wp14:anchorId="049789D8" wp14:editId="448FD0E0">
            <wp:extent cx="5731510" cy="3286760"/>
            <wp:effectExtent l="0" t="0" r="2540" b="889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ebmail-filters1.jpg"/>
                    <pic:cNvPicPr/>
                  </pic:nvPicPr>
                  <pic:blipFill>
                    <a:blip r:embed="rId18">
                      <a:extLst>
                        <a:ext uri="{28A0092B-C50C-407E-A947-70E740481C1C}">
                          <a14:useLocalDpi xmlns:a14="http://schemas.microsoft.com/office/drawing/2010/main" val="0"/>
                        </a:ext>
                      </a:extLst>
                    </a:blip>
                    <a:stretch>
                      <a:fillRect/>
                    </a:stretch>
                  </pic:blipFill>
                  <pic:spPr>
                    <a:xfrm>
                      <a:off x="0" y="0"/>
                      <a:ext cx="5731510" cy="3286760"/>
                    </a:xfrm>
                    <a:prstGeom prst="rect">
                      <a:avLst/>
                    </a:prstGeom>
                  </pic:spPr>
                </pic:pic>
              </a:graphicData>
            </a:graphic>
          </wp:inline>
        </w:drawing>
      </w:r>
    </w:p>
    <w:p w14:paraId="5C6B7AF2" w14:textId="77777777" w:rsidR="00761D76" w:rsidRDefault="00761D76" w:rsidP="00761D76">
      <w:pPr>
        <w:spacing w:after="160" w:line="259" w:lineRule="auto"/>
        <w:jc w:val="left"/>
        <w:rPr>
          <w:rFonts w:eastAsia="Calibri" w:cs="Arial"/>
          <w:szCs w:val="18"/>
          <w:lang w:eastAsia="en-US"/>
        </w:rPr>
      </w:pPr>
    </w:p>
    <w:p w14:paraId="16C815E1" w14:textId="77777777" w:rsidR="00761D76" w:rsidRDefault="00761D76" w:rsidP="00761D76">
      <w:pPr>
        <w:spacing w:after="160" w:line="259" w:lineRule="auto"/>
        <w:jc w:val="left"/>
        <w:rPr>
          <w:rFonts w:eastAsia="Calibri" w:cs="Arial"/>
          <w:szCs w:val="18"/>
          <w:lang w:eastAsia="en-US"/>
        </w:rPr>
      </w:pPr>
    </w:p>
    <w:p w14:paraId="6F76F7EA" w14:textId="77777777" w:rsidR="00761D76" w:rsidRDefault="00761D76" w:rsidP="00761D76">
      <w:pPr>
        <w:spacing w:after="160" w:line="259" w:lineRule="auto"/>
        <w:jc w:val="left"/>
        <w:rPr>
          <w:rFonts w:eastAsia="Calibri" w:cs="Arial"/>
          <w:szCs w:val="18"/>
          <w:lang w:eastAsia="en-US"/>
        </w:rPr>
      </w:pPr>
    </w:p>
    <w:p w14:paraId="7EB94C3E" w14:textId="77777777" w:rsidR="00761D76" w:rsidRDefault="00761D76" w:rsidP="00761D76">
      <w:pPr>
        <w:spacing w:after="160" w:line="259" w:lineRule="auto"/>
        <w:jc w:val="left"/>
        <w:rPr>
          <w:rFonts w:eastAsia="Calibri" w:cs="Arial"/>
          <w:szCs w:val="18"/>
          <w:lang w:eastAsia="en-US"/>
        </w:rPr>
      </w:pPr>
    </w:p>
    <w:p w14:paraId="105243D8" w14:textId="77777777" w:rsidR="00761D76" w:rsidRDefault="00761D76" w:rsidP="00761D76">
      <w:pPr>
        <w:spacing w:after="160" w:line="259" w:lineRule="auto"/>
        <w:jc w:val="left"/>
        <w:rPr>
          <w:rFonts w:eastAsia="Calibri" w:cs="Arial"/>
          <w:szCs w:val="18"/>
          <w:lang w:eastAsia="en-US"/>
        </w:rPr>
      </w:pPr>
    </w:p>
    <w:p w14:paraId="5CFA08CF" w14:textId="77777777" w:rsidR="00761D76" w:rsidRDefault="00761D76" w:rsidP="00761D76">
      <w:pPr>
        <w:spacing w:after="160" w:line="259" w:lineRule="auto"/>
        <w:jc w:val="left"/>
        <w:rPr>
          <w:rFonts w:eastAsia="Calibri" w:cs="Arial"/>
          <w:szCs w:val="18"/>
          <w:lang w:eastAsia="en-US"/>
        </w:rPr>
      </w:pPr>
    </w:p>
    <w:p w14:paraId="160F9F28" w14:textId="77777777" w:rsidR="00761D76" w:rsidRDefault="00761D76" w:rsidP="00761D76">
      <w:pPr>
        <w:spacing w:after="160" w:line="259" w:lineRule="auto"/>
        <w:jc w:val="left"/>
        <w:rPr>
          <w:rFonts w:eastAsia="Calibri" w:cs="Arial"/>
          <w:szCs w:val="18"/>
          <w:lang w:eastAsia="en-US"/>
        </w:rPr>
      </w:pPr>
    </w:p>
    <w:p w14:paraId="183E2884" w14:textId="77777777" w:rsidR="00761D76" w:rsidRDefault="00761D76" w:rsidP="00761D76">
      <w:pPr>
        <w:spacing w:after="160" w:line="259" w:lineRule="auto"/>
        <w:jc w:val="left"/>
        <w:rPr>
          <w:rFonts w:eastAsia="Calibri" w:cs="Arial"/>
          <w:szCs w:val="18"/>
          <w:lang w:eastAsia="en-US"/>
        </w:rPr>
      </w:pPr>
    </w:p>
    <w:p w14:paraId="0042BFCD" w14:textId="1CFC5B10" w:rsidR="00761D76" w:rsidRPr="00761D76" w:rsidRDefault="00761D76" w:rsidP="00761D76">
      <w:pPr>
        <w:spacing w:after="160" w:line="259" w:lineRule="auto"/>
        <w:jc w:val="left"/>
        <w:rPr>
          <w:rFonts w:eastAsia="Calibri" w:cs="Arial"/>
          <w:szCs w:val="18"/>
          <w:lang w:eastAsia="en-US"/>
        </w:rPr>
      </w:pPr>
      <w:r w:rsidRPr="00761D76">
        <w:rPr>
          <w:rFonts w:eastAsia="Calibri" w:cs="Arial"/>
          <w:szCs w:val="18"/>
          <w:lang w:eastAsia="en-US"/>
        </w:rPr>
        <w:lastRenderedPageBreak/>
        <w:t xml:space="preserve">Select </w:t>
      </w:r>
      <w:r w:rsidRPr="00761D76">
        <w:rPr>
          <w:rFonts w:eastAsia="Calibri" w:cs="Arial"/>
          <w:b/>
          <w:szCs w:val="18"/>
          <w:lang w:eastAsia="en-US"/>
        </w:rPr>
        <w:t>Autoresponder</w:t>
      </w:r>
      <w:r w:rsidRPr="00761D76">
        <w:rPr>
          <w:rFonts w:eastAsia="Calibri" w:cs="Arial"/>
          <w:szCs w:val="18"/>
          <w:lang w:eastAsia="en-US"/>
        </w:rPr>
        <w:t xml:space="preserve"> on the left</w:t>
      </w:r>
    </w:p>
    <w:p w14:paraId="1BC4D94B" w14:textId="77777777" w:rsidR="00761D76" w:rsidRPr="00761D76" w:rsidRDefault="00761D76" w:rsidP="00761D76">
      <w:pPr>
        <w:spacing w:after="160" w:line="259" w:lineRule="auto"/>
        <w:jc w:val="left"/>
        <w:rPr>
          <w:rFonts w:eastAsia="Calibri" w:cs="Arial"/>
          <w:szCs w:val="18"/>
          <w:lang w:eastAsia="en-US"/>
        </w:rPr>
      </w:pPr>
      <w:r w:rsidRPr="00761D76">
        <w:rPr>
          <w:rFonts w:eastAsia="Calibri" w:cs="Arial"/>
          <w:noProof/>
          <w:szCs w:val="18"/>
          <w:lang w:eastAsia="en-US"/>
        </w:rPr>
        <w:drawing>
          <wp:inline distT="0" distB="0" distL="0" distR="0" wp14:anchorId="5C4CFE0F" wp14:editId="10BB79BE">
            <wp:extent cx="5731510" cy="3259455"/>
            <wp:effectExtent l="0" t="0" r="254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utoresp.jpg"/>
                    <pic:cNvPicPr/>
                  </pic:nvPicPr>
                  <pic:blipFill>
                    <a:blip r:embed="rId19">
                      <a:extLst>
                        <a:ext uri="{28A0092B-C50C-407E-A947-70E740481C1C}">
                          <a14:useLocalDpi xmlns:a14="http://schemas.microsoft.com/office/drawing/2010/main" val="0"/>
                        </a:ext>
                      </a:extLst>
                    </a:blip>
                    <a:stretch>
                      <a:fillRect/>
                    </a:stretch>
                  </pic:blipFill>
                  <pic:spPr>
                    <a:xfrm>
                      <a:off x="0" y="0"/>
                      <a:ext cx="5731510" cy="3259455"/>
                    </a:xfrm>
                    <a:prstGeom prst="rect">
                      <a:avLst/>
                    </a:prstGeom>
                  </pic:spPr>
                </pic:pic>
              </a:graphicData>
            </a:graphic>
          </wp:inline>
        </w:drawing>
      </w:r>
    </w:p>
    <w:p w14:paraId="69D0C01A" w14:textId="77777777" w:rsidR="00761D76" w:rsidRPr="00761D76" w:rsidRDefault="00761D76" w:rsidP="00761D76">
      <w:pPr>
        <w:spacing w:after="160" w:line="259" w:lineRule="auto"/>
        <w:jc w:val="left"/>
        <w:rPr>
          <w:rFonts w:eastAsia="Calibri" w:cs="Arial"/>
          <w:szCs w:val="18"/>
          <w:lang w:eastAsia="en-US"/>
        </w:rPr>
      </w:pPr>
    </w:p>
    <w:p w14:paraId="086693F8" w14:textId="77777777" w:rsidR="00761D76" w:rsidRPr="00761D76" w:rsidRDefault="00761D76" w:rsidP="00761D76">
      <w:pPr>
        <w:spacing w:after="160" w:line="259" w:lineRule="auto"/>
        <w:jc w:val="left"/>
        <w:rPr>
          <w:rFonts w:eastAsia="Calibri" w:cs="Arial"/>
          <w:b/>
          <w:szCs w:val="18"/>
          <w:lang w:eastAsia="en-US"/>
        </w:rPr>
      </w:pPr>
      <w:r w:rsidRPr="00761D76">
        <w:rPr>
          <w:rFonts w:eastAsia="Calibri" w:cs="Arial"/>
          <w:szCs w:val="18"/>
          <w:lang w:eastAsia="en-US"/>
        </w:rPr>
        <w:t xml:space="preserve">Tick the box for </w:t>
      </w:r>
      <w:r w:rsidRPr="00761D76">
        <w:rPr>
          <w:rFonts w:eastAsia="Calibri" w:cs="Arial"/>
          <w:b/>
          <w:szCs w:val="18"/>
          <w:lang w:eastAsia="en-US"/>
        </w:rPr>
        <w:t>Vacation enabled?</w:t>
      </w:r>
    </w:p>
    <w:p w14:paraId="6247417F" w14:textId="77777777" w:rsidR="00761D76" w:rsidRPr="00761D76" w:rsidRDefault="00761D76" w:rsidP="00761D76">
      <w:pPr>
        <w:spacing w:after="160" w:line="259" w:lineRule="auto"/>
        <w:jc w:val="left"/>
        <w:rPr>
          <w:rFonts w:eastAsia="Calibri" w:cs="Arial"/>
          <w:szCs w:val="18"/>
          <w:lang w:eastAsia="en-US"/>
        </w:rPr>
      </w:pPr>
      <w:r w:rsidRPr="00761D76">
        <w:rPr>
          <w:rFonts w:eastAsia="Calibri" w:cs="Arial"/>
          <w:szCs w:val="18"/>
          <w:lang w:eastAsia="en-US"/>
        </w:rPr>
        <w:t xml:space="preserve">Select the </w:t>
      </w:r>
      <w:r w:rsidRPr="00761D76">
        <w:rPr>
          <w:rFonts w:eastAsia="Calibri" w:cs="Arial"/>
          <w:b/>
          <w:szCs w:val="18"/>
          <w:lang w:eastAsia="en-US"/>
        </w:rPr>
        <w:t>Start time</w:t>
      </w:r>
    </w:p>
    <w:p w14:paraId="62A88C03" w14:textId="77777777" w:rsidR="00761D76" w:rsidRPr="00761D76" w:rsidRDefault="00761D76" w:rsidP="00761D76">
      <w:pPr>
        <w:spacing w:after="160" w:line="259" w:lineRule="auto"/>
        <w:jc w:val="left"/>
        <w:rPr>
          <w:rFonts w:eastAsia="Calibri" w:cs="Arial"/>
          <w:szCs w:val="18"/>
          <w:lang w:eastAsia="en-US"/>
        </w:rPr>
      </w:pPr>
      <w:r w:rsidRPr="00761D76">
        <w:rPr>
          <w:rFonts w:eastAsia="Calibri" w:cs="Arial"/>
          <w:szCs w:val="18"/>
          <w:lang w:eastAsia="en-US"/>
        </w:rPr>
        <w:t xml:space="preserve">Select the </w:t>
      </w:r>
      <w:r w:rsidRPr="00761D76">
        <w:rPr>
          <w:rFonts w:eastAsia="Calibri" w:cs="Arial"/>
          <w:b/>
          <w:szCs w:val="18"/>
          <w:lang w:eastAsia="en-US"/>
        </w:rPr>
        <w:t>End time</w:t>
      </w:r>
    </w:p>
    <w:p w14:paraId="771037FD" w14:textId="77777777" w:rsidR="00761D76" w:rsidRPr="00761D76" w:rsidRDefault="00761D76" w:rsidP="00761D76">
      <w:pPr>
        <w:spacing w:after="160" w:line="259" w:lineRule="auto"/>
        <w:jc w:val="left"/>
        <w:rPr>
          <w:rFonts w:eastAsia="Calibri" w:cs="Arial"/>
          <w:szCs w:val="18"/>
          <w:lang w:eastAsia="en-US"/>
        </w:rPr>
      </w:pPr>
      <w:r w:rsidRPr="00761D76">
        <w:rPr>
          <w:rFonts w:eastAsia="Calibri" w:cs="Arial"/>
          <w:szCs w:val="18"/>
          <w:lang w:eastAsia="en-US"/>
        </w:rPr>
        <w:t xml:space="preserve">Give it a </w:t>
      </w:r>
      <w:r w:rsidRPr="00761D76">
        <w:rPr>
          <w:rFonts w:eastAsia="Calibri" w:cs="Arial"/>
          <w:b/>
          <w:szCs w:val="18"/>
          <w:lang w:eastAsia="en-US"/>
        </w:rPr>
        <w:t>Subject</w:t>
      </w:r>
    </w:p>
    <w:p w14:paraId="4440CA23" w14:textId="5A4BBE84" w:rsidR="00761D76" w:rsidRDefault="00761D76" w:rsidP="00761D76">
      <w:pPr>
        <w:spacing w:after="160" w:line="259" w:lineRule="auto"/>
        <w:jc w:val="left"/>
        <w:rPr>
          <w:rFonts w:eastAsia="Calibri" w:cs="Arial"/>
          <w:b/>
          <w:szCs w:val="18"/>
          <w:lang w:eastAsia="en-US"/>
        </w:rPr>
      </w:pPr>
      <w:r w:rsidRPr="00761D76">
        <w:rPr>
          <w:rFonts w:eastAsia="Calibri" w:cs="Arial"/>
          <w:szCs w:val="18"/>
          <w:lang w:eastAsia="en-US"/>
        </w:rPr>
        <w:t xml:space="preserve">Enter </w:t>
      </w:r>
      <w:r w:rsidRPr="00761D76">
        <w:rPr>
          <w:rFonts w:eastAsia="Calibri" w:cs="Arial"/>
          <w:b/>
          <w:szCs w:val="18"/>
          <w:lang w:eastAsia="en-US"/>
        </w:rPr>
        <w:t>Message</w:t>
      </w:r>
      <w:r w:rsidRPr="00761D76">
        <w:rPr>
          <w:rFonts w:eastAsia="Calibri" w:cs="Arial"/>
          <w:szCs w:val="18"/>
          <w:lang w:eastAsia="en-US"/>
        </w:rPr>
        <w:t xml:space="preserve"> you want the recipient to see, click </w:t>
      </w:r>
      <w:r w:rsidRPr="00761D76">
        <w:rPr>
          <w:rFonts w:eastAsia="Calibri" w:cs="Arial"/>
          <w:b/>
          <w:szCs w:val="18"/>
          <w:lang w:eastAsia="en-US"/>
        </w:rPr>
        <w:t>Save</w:t>
      </w:r>
    </w:p>
    <w:p w14:paraId="26D8A219" w14:textId="24EDB2D4" w:rsidR="00761D76" w:rsidRDefault="00761D76" w:rsidP="00761D76">
      <w:pPr>
        <w:spacing w:after="160" w:line="259" w:lineRule="auto"/>
        <w:jc w:val="left"/>
        <w:rPr>
          <w:rFonts w:eastAsia="Calibri" w:cs="Arial"/>
          <w:b/>
          <w:szCs w:val="18"/>
          <w:lang w:eastAsia="en-US"/>
        </w:rPr>
      </w:pPr>
    </w:p>
    <w:p w14:paraId="4DF23393" w14:textId="47634E3B" w:rsidR="00761D76" w:rsidRDefault="00761D76" w:rsidP="00761D76">
      <w:pPr>
        <w:spacing w:after="160" w:line="259" w:lineRule="auto"/>
        <w:jc w:val="left"/>
        <w:rPr>
          <w:rFonts w:eastAsia="Calibri" w:cs="Arial"/>
          <w:szCs w:val="18"/>
          <w:lang w:eastAsia="en-US"/>
        </w:rPr>
      </w:pPr>
      <w:r>
        <w:rPr>
          <w:rFonts w:eastAsia="Calibri" w:cs="Arial"/>
          <w:szCs w:val="18"/>
          <w:lang w:eastAsia="en-US"/>
        </w:rPr>
        <w:t>Please take note senders will only receive one response during the period of the automatic reply</w:t>
      </w:r>
    </w:p>
    <w:p w14:paraId="79A7B23F" w14:textId="5A7DC4C3" w:rsidR="00761D76" w:rsidRDefault="00761D76" w:rsidP="00761D76">
      <w:pPr>
        <w:spacing w:after="160" w:line="259" w:lineRule="auto"/>
        <w:jc w:val="left"/>
        <w:rPr>
          <w:rFonts w:eastAsia="Calibri" w:cs="Arial"/>
          <w:szCs w:val="18"/>
          <w:lang w:eastAsia="en-US"/>
        </w:rPr>
      </w:pPr>
    </w:p>
    <w:p w14:paraId="25F2470E" w14:textId="2B88A32D" w:rsidR="00761D76" w:rsidRDefault="00761D76" w:rsidP="00761D76">
      <w:pPr>
        <w:spacing w:after="160" w:line="259" w:lineRule="auto"/>
        <w:jc w:val="left"/>
        <w:rPr>
          <w:rFonts w:eastAsia="Calibri" w:cs="Arial"/>
          <w:szCs w:val="18"/>
          <w:lang w:eastAsia="en-US"/>
        </w:rPr>
      </w:pPr>
    </w:p>
    <w:p w14:paraId="33E8B124" w14:textId="5F6EC512" w:rsidR="00761D76" w:rsidRDefault="00761D76" w:rsidP="00761D76">
      <w:pPr>
        <w:spacing w:after="160" w:line="259" w:lineRule="auto"/>
        <w:jc w:val="left"/>
        <w:rPr>
          <w:rFonts w:eastAsia="Calibri" w:cs="Arial"/>
          <w:szCs w:val="18"/>
          <w:lang w:eastAsia="en-US"/>
        </w:rPr>
      </w:pPr>
    </w:p>
    <w:p w14:paraId="378B1DC2" w14:textId="43D6EF11" w:rsidR="00761D76" w:rsidRDefault="00761D76" w:rsidP="00761D76">
      <w:pPr>
        <w:spacing w:after="160" w:line="259" w:lineRule="auto"/>
        <w:jc w:val="left"/>
        <w:rPr>
          <w:rFonts w:eastAsia="Calibri" w:cs="Arial"/>
          <w:szCs w:val="18"/>
          <w:lang w:eastAsia="en-US"/>
        </w:rPr>
      </w:pPr>
    </w:p>
    <w:p w14:paraId="279E32CC" w14:textId="1D08A93E" w:rsidR="00761D76" w:rsidRDefault="00761D76" w:rsidP="00761D76">
      <w:pPr>
        <w:spacing w:after="160" w:line="259" w:lineRule="auto"/>
        <w:jc w:val="left"/>
        <w:rPr>
          <w:rFonts w:eastAsia="Calibri" w:cs="Arial"/>
          <w:szCs w:val="18"/>
          <w:lang w:eastAsia="en-US"/>
        </w:rPr>
      </w:pPr>
    </w:p>
    <w:p w14:paraId="70518397" w14:textId="38ECEDF9" w:rsidR="00761D76" w:rsidRDefault="00761D76" w:rsidP="00761D76">
      <w:pPr>
        <w:spacing w:after="160" w:line="259" w:lineRule="auto"/>
        <w:jc w:val="left"/>
        <w:rPr>
          <w:rFonts w:eastAsia="Calibri" w:cs="Arial"/>
          <w:szCs w:val="18"/>
          <w:lang w:eastAsia="en-US"/>
        </w:rPr>
      </w:pPr>
    </w:p>
    <w:p w14:paraId="7472331C" w14:textId="7E25F2E1" w:rsidR="00761D76" w:rsidRDefault="00761D76" w:rsidP="00761D76">
      <w:pPr>
        <w:spacing w:after="160" w:line="259" w:lineRule="auto"/>
        <w:jc w:val="left"/>
        <w:rPr>
          <w:rFonts w:eastAsia="Calibri" w:cs="Arial"/>
          <w:szCs w:val="18"/>
          <w:lang w:eastAsia="en-US"/>
        </w:rPr>
      </w:pPr>
    </w:p>
    <w:p w14:paraId="10E3914F" w14:textId="268D037C" w:rsidR="00761D76" w:rsidRDefault="00761D76" w:rsidP="00761D76">
      <w:pPr>
        <w:spacing w:after="160" w:line="259" w:lineRule="auto"/>
        <w:jc w:val="left"/>
        <w:rPr>
          <w:rFonts w:eastAsia="Calibri" w:cs="Arial"/>
          <w:szCs w:val="18"/>
          <w:lang w:eastAsia="en-US"/>
        </w:rPr>
      </w:pPr>
    </w:p>
    <w:p w14:paraId="0ACB7F25" w14:textId="0E90E6D4" w:rsidR="00761D76" w:rsidRDefault="00761D76" w:rsidP="00761D76">
      <w:pPr>
        <w:spacing w:after="160" w:line="259" w:lineRule="auto"/>
        <w:jc w:val="left"/>
        <w:rPr>
          <w:rFonts w:eastAsia="Calibri" w:cs="Arial"/>
          <w:szCs w:val="18"/>
          <w:lang w:eastAsia="en-US"/>
        </w:rPr>
      </w:pPr>
    </w:p>
    <w:p w14:paraId="67F41B2B" w14:textId="77777777" w:rsidR="00761D76" w:rsidRPr="00761D76" w:rsidRDefault="00761D76" w:rsidP="00761D76">
      <w:pPr>
        <w:spacing w:after="160" w:line="259" w:lineRule="auto"/>
        <w:jc w:val="left"/>
        <w:rPr>
          <w:rFonts w:eastAsia="Calibri" w:cs="Arial"/>
          <w:szCs w:val="18"/>
          <w:lang w:eastAsia="en-US"/>
        </w:rPr>
      </w:pPr>
    </w:p>
    <w:p w14:paraId="5E727AFB" w14:textId="77777777" w:rsidR="00603316" w:rsidRDefault="00603316" w:rsidP="00603316"/>
    <w:p w14:paraId="5E727AFC" w14:textId="77777777" w:rsidR="0000178A" w:rsidRDefault="0000178A" w:rsidP="00603316">
      <w:pPr>
        <w:pStyle w:val="SDHeading1"/>
      </w:pPr>
      <w:bookmarkStart w:id="6" w:name="_Toc453166600"/>
      <w:r>
        <w:lastRenderedPageBreak/>
        <w:t>Setting up email in Outlook 2007</w:t>
      </w:r>
      <w:bookmarkEnd w:id="6"/>
    </w:p>
    <w:p w14:paraId="5E727AFD" w14:textId="77777777" w:rsidR="0000178A" w:rsidRPr="00A66DE7" w:rsidRDefault="0000178A" w:rsidP="00603316">
      <w:pPr>
        <w:rPr>
          <w:color w:val="263150"/>
          <w:szCs w:val="18"/>
        </w:rPr>
      </w:pPr>
      <w:r w:rsidRPr="00A66DE7">
        <w:rPr>
          <w:color w:val="263150"/>
          <w:szCs w:val="18"/>
        </w:rPr>
        <w:t xml:space="preserve">Once in Outlook 2007 you will need to click the </w:t>
      </w:r>
      <w:r w:rsidRPr="00A66DE7">
        <w:rPr>
          <w:rStyle w:val="Strong"/>
          <w:rFonts w:asciiTheme="minorHAnsi" w:hAnsiTheme="minorHAnsi"/>
          <w:color w:val="263150"/>
          <w:szCs w:val="18"/>
        </w:rPr>
        <w:t>Tools</w:t>
      </w:r>
      <w:r w:rsidRPr="00A66DE7">
        <w:rPr>
          <w:color w:val="263150"/>
          <w:szCs w:val="18"/>
        </w:rPr>
        <w:t xml:space="preserve"> option from the menu bar. Then from the list of options you will need to select </w:t>
      </w:r>
      <w:r w:rsidRPr="00A66DE7">
        <w:rPr>
          <w:rStyle w:val="Strong"/>
          <w:rFonts w:asciiTheme="minorHAnsi" w:hAnsiTheme="minorHAnsi"/>
          <w:color w:val="263150"/>
          <w:szCs w:val="18"/>
        </w:rPr>
        <w:t>Account Settings</w:t>
      </w:r>
      <w:r w:rsidRPr="00A66DE7">
        <w:rPr>
          <w:color w:val="263150"/>
          <w:szCs w:val="18"/>
        </w:rPr>
        <w:t>.</w:t>
      </w:r>
    </w:p>
    <w:p w14:paraId="5E727AFE" w14:textId="77777777" w:rsidR="0000178A" w:rsidRPr="00603316" w:rsidRDefault="00C904AA" w:rsidP="00603316">
      <w:pPr>
        <w:rPr>
          <w:szCs w:val="18"/>
        </w:rPr>
      </w:pPr>
      <w:r>
        <w:rPr>
          <w:noProof/>
        </w:rPr>
        <w:drawing>
          <wp:inline distT="0" distB="0" distL="0" distR="0" wp14:anchorId="5E727BCF" wp14:editId="5E727BD0">
            <wp:extent cx="1591117" cy="2438400"/>
            <wp:effectExtent l="0" t="0" r="9525" b="0"/>
            <wp:docPr id="17" name="Picture 17" descr="windows_2007_tools_account_setting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indows_2007_tools_account_settings_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2574" cy="2471283"/>
                    </a:xfrm>
                    <a:prstGeom prst="rect">
                      <a:avLst/>
                    </a:prstGeom>
                    <a:noFill/>
                    <a:ln>
                      <a:noFill/>
                    </a:ln>
                  </pic:spPr>
                </pic:pic>
              </a:graphicData>
            </a:graphic>
          </wp:inline>
        </w:drawing>
      </w:r>
    </w:p>
    <w:p w14:paraId="5E727AFF" w14:textId="77777777" w:rsidR="0000178A" w:rsidRPr="00A66DE7" w:rsidRDefault="0000178A" w:rsidP="00603316">
      <w:pPr>
        <w:rPr>
          <w:color w:val="263150"/>
          <w:szCs w:val="18"/>
        </w:rPr>
      </w:pPr>
      <w:r w:rsidRPr="00A66DE7">
        <w:rPr>
          <w:color w:val="263150"/>
          <w:szCs w:val="18"/>
        </w:rPr>
        <w:t xml:space="preserve">Then you will be presented with the screen below and you will need to click the option for </w:t>
      </w:r>
      <w:r w:rsidRPr="00A66DE7">
        <w:rPr>
          <w:rStyle w:val="Strong"/>
          <w:rFonts w:asciiTheme="minorHAnsi" w:hAnsiTheme="minorHAnsi"/>
          <w:color w:val="263150"/>
          <w:szCs w:val="18"/>
        </w:rPr>
        <w:t>New</w:t>
      </w:r>
      <w:r w:rsidRPr="00A66DE7">
        <w:rPr>
          <w:color w:val="263150"/>
          <w:szCs w:val="18"/>
        </w:rPr>
        <w:t xml:space="preserve"> under the Email tab.</w:t>
      </w:r>
    </w:p>
    <w:p w14:paraId="5E727B00" w14:textId="77777777" w:rsidR="0000178A" w:rsidRPr="00603316" w:rsidRDefault="00C904AA" w:rsidP="00603316">
      <w:pPr>
        <w:rPr>
          <w:szCs w:val="18"/>
        </w:rPr>
      </w:pPr>
      <w:r>
        <w:rPr>
          <w:noProof/>
        </w:rPr>
        <w:drawing>
          <wp:inline distT="0" distB="0" distL="0" distR="0" wp14:anchorId="5E727BD1" wp14:editId="5E727BD2">
            <wp:extent cx="3795107" cy="3117850"/>
            <wp:effectExtent l="0" t="0" r="0" b="6350"/>
            <wp:docPr id="18" name="Picture 18" descr="windows_2007_Email account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indows_2007_Email account setu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6732" cy="3127401"/>
                    </a:xfrm>
                    <a:prstGeom prst="rect">
                      <a:avLst/>
                    </a:prstGeom>
                    <a:noFill/>
                    <a:ln>
                      <a:noFill/>
                    </a:ln>
                  </pic:spPr>
                </pic:pic>
              </a:graphicData>
            </a:graphic>
          </wp:inline>
        </w:drawing>
      </w:r>
    </w:p>
    <w:p w14:paraId="5E727B01" w14:textId="77777777" w:rsidR="0000178A" w:rsidRPr="00A66DE7" w:rsidRDefault="0000178A" w:rsidP="00603316">
      <w:pPr>
        <w:rPr>
          <w:color w:val="263150"/>
          <w:szCs w:val="18"/>
        </w:rPr>
      </w:pPr>
      <w:r w:rsidRPr="00A66DE7">
        <w:rPr>
          <w:color w:val="263150"/>
          <w:szCs w:val="18"/>
        </w:rPr>
        <w:t xml:space="preserve">On the next screen you will need to select the option to </w:t>
      </w:r>
      <w:r w:rsidRPr="00A66DE7">
        <w:rPr>
          <w:rStyle w:val="Strong"/>
          <w:rFonts w:asciiTheme="minorHAnsi" w:hAnsiTheme="minorHAnsi"/>
          <w:color w:val="263150"/>
          <w:szCs w:val="18"/>
        </w:rPr>
        <w:t>Manually configure the server settings</w:t>
      </w:r>
      <w:r w:rsidRPr="00A66DE7">
        <w:rPr>
          <w:color w:val="263150"/>
          <w:szCs w:val="18"/>
        </w:rPr>
        <w:t xml:space="preserve"> and then click </w:t>
      </w:r>
      <w:r w:rsidRPr="00A66DE7">
        <w:rPr>
          <w:rStyle w:val="Strong"/>
          <w:rFonts w:asciiTheme="minorHAnsi" w:hAnsiTheme="minorHAnsi"/>
          <w:color w:val="263150"/>
          <w:szCs w:val="18"/>
        </w:rPr>
        <w:t>Next</w:t>
      </w:r>
      <w:r w:rsidRPr="00A66DE7">
        <w:rPr>
          <w:color w:val="263150"/>
          <w:szCs w:val="18"/>
        </w:rPr>
        <w:t>.</w:t>
      </w:r>
    </w:p>
    <w:p w14:paraId="5E727B02" w14:textId="77777777" w:rsidR="0000178A" w:rsidRPr="00603316" w:rsidRDefault="00C904AA" w:rsidP="00603316">
      <w:pPr>
        <w:rPr>
          <w:szCs w:val="18"/>
        </w:rPr>
      </w:pPr>
      <w:r>
        <w:rPr>
          <w:noProof/>
        </w:rPr>
        <w:lastRenderedPageBreak/>
        <w:drawing>
          <wp:inline distT="0" distB="0" distL="0" distR="0" wp14:anchorId="5E727BD3" wp14:editId="5E727BD4">
            <wp:extent cx="4362450" cy="3257855"/>
            <wp:effectExtent l="0" t="0" r="0" b="0"/>
            <wp:docPr id="19" name="Picture 19" descr="windoes_2007_auto_account_set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indoes_2007_auto_account_setup.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92837" cy="3280548"/>
                    </a:xfrm>
                    <a:prstGeom prst="rect">
                      <a:avLst/>
                    </a:prstGeom>
                    <a:noFill/>
                    <a:ln>
                      <a:noFill/>
                    </a:ln>
                  </pic:spPr>
                </pic:pic>
              </a:graphicData>
            </a:graphic>
          </wp:inline>
        </w:drawing>
      </w:r>
    </w:p>
    <w:p w14:paraId="5E727B03" w14:textId="77777777" w:rsidR="0000178A" w:rsidRPr="00A66DE7" w:rsidRDefault="00C904AA" w:rsidP="00C904AA">
      <w:pPr>
        <w:rPr>
          <w:color w:val="263150"/>
          <w:szCs w:val="18"/>
        </w:rPr>
      </w:pPr>
      <w:r w:rsidRPr="00A66DE7">
        <w:rPr>
          <w:color w:val="263150"/>
          <w:shd w:val="clear" w:color="auto" w:fill="FFFFFF"/>
        </w:rPr>
        <w:t xml:space="preserve">Select the option for Internet Email and click </w:t>
      </w:r>
      <w:r w:rsidR="0000178A" w:rsidRPr="00A66DE7">
        <w:rPr>
          <w:rStyle w:val="Strong"/>
          <w:rFonts w:asciiTheme="minorHAnsi" w:hAnsiTheme="minorHAnsi"/>
          <w:color w:val="263150"/>
          <w:szCs w:val="18"/>
        </w:rPr>
        <w:t>Next</w:t>
      </w:r>
      <w:r w:rsidR="0000178A" w:rsidRPr="00A66DE7">
        <w:rPr>
          <w:color w:val="263150"/>
          <w:szCs w:val="18"/>
        </w:rPr>
        <w:t>.</w:t>
      </w:r>
    </w:p>
    <w:p w14:paraId="5E727B04" w14:textId="77777777" w:rsidR="0000178A" w:rsidRDefault="0000178A" w:rsidP="00603316"/>
    <w:p w14:paraId="5E727B05" w14:textId="77777777" w:rsidR="0000178A" w:rsidRDefault="00C904AA" w:rsidP="00603316">
      <w:r>
        <w:rPr>
          <w:noProof/>
        </w:rPr>
        <w:drawing>
          <wp:inline distT="0" distB="0" distL="0" distR="0" wp14:anchorId="5E727BD5" wp14:editId="5E727BD6">
            <wp:extent cx="4353535" cy="3251200"/>
            <wp:effectExtent l="0" t="0" r="9525" b="6350"/>
            <wp:docPr id="20" name="Picture 20" descr="windows_2007_new_email_accou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indows_2007_new_email_account.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85341" cy="3274953"/>
                    </a:xfrm>
                    <a:prstGeom prst="rect">
                      <a:avLst/>
                    </a:prstGeom>
                    <a:noFill/>
                    <a:ln>
                      <a:noFill/>
                    </a:ln>
                  </pic:spPr>
                </pic:pic>
              </a:graphicData>
            </a:graphic>
          </wp:inline>
        </w:drawing>
      </w:r>
    </w:p>
    <w:p w14:paraId="5E727B06" w14:textId="77777777" w:rsidR="0000178A" w:rsidRDefault="0000178A" w:rsidP="00603316"/>
    <w:p w14:paraId="5E727B07" w14:textId="77777777" w:rsidR="0000178A" w:rsidRDefault="0000178A" w:rsidP="0000178A">
      <w:pPr>
        <w:pStyle w:val="NormalWeb"/>
        <w:rPr>
          <w:rFonts w:asciiTheme="minorHAnsi" w:hAnsiTheme="minorHAnsi"/>
          <w:sz w:val="22"/>
          <w:szCs w:val="22"/>
        </w:rPr>
      </w:pPr>
    </w:p>
    <w:p w14:paraId="5E727B08" w14:textId="77777777" w:rsidR="00C904AA" w:rsidRDefault="00C904AA" w:rsidP="0000178A">
      <w:pPr>
        <w:pStyle w:val="NormalWeb"/>
        <w:rPr>
          <w:rFonts w:asciiTheme="minorHAnsi" w:hAnsiTheme="minorHAnsi"/>
          <w:sz w:val="22"/>
          <w:szCs w:val="22"/>
        </w:rPr>
      </w:pPr>
    </w:p>
    <w:p w14:paraId="5E727B09" w14:textId="77777777" w:rsidR="0000178A" w:rsidRDefault="00C904AA" w:rsidP="00C904AA">
      <w:pPr>
        <w:rPr>
          <w:rFonts w:asciiTheme="minorHAnsi" w:hAnsiTheme="minorHAnsi"/>
          <w:sz w:val="22"/>
          <w:szCs w:val="22"/>
        </w:rPr>
      </w:pPr>
      <w:r w:rsidRPr="00A66DE7">
        <w:rPr>
          <w:color w:val="263150"/>
          <w:shd w:val="clear" w:color="auto" w:fill="FFFFFF"/>
        </w:rPr>
        <w:t xml:space="preserve">Enter the server </w:t>
      </w:r>
      <w:r w:rsidRPr="00A66DE7">
        <w:rPr>
          <w:color w:val="263150"/>
          <w:szCs w:val="18"/>
          <w:shd w:val="clear" w:color="auto" w:fill="FFFFFF"/>
        </w:rPr>
        <w:t xml:space="preserve">settings, pop.clara.net for incoming and relay.clara.net for outgoing. Depending on how the account is to be setup, enter your Username and Password and click </w:t>
      </w:r>
      <w:r w:rsidR="0000178A" w:rsidRPr="00A66DE7">
        <w:rPr>
          <w:rStyle w:val="Strong"/>
          <w:rFonts w:asciiTheme="minorHAnsi" w:hAnsiTheme="minorHAnsi"/>
          <w:color w:val="263150"/>
          <w:szCs w:val="18"/>
        </w:rPr>
        <w:t>More settings</w:t>
      </w:r>
      <w:r w:rsidR="0000178A" w:rsidRPr="00C904AA">
        <w:rPr>
          <w:rFonts w:asciiTheme="minorHAnsi" w:hAnsiTheme="minorHAnsi"/>
          <w:szCs w:val="18"/>
        </w:rPr>
        <w:t>.</w:t>
      </w:r>
    </w:p>
    <w:p w14:paraId="5E727B0A" w14:textId="77777777" w:rsidR="0000178A" w:rsidRDefault="00C904AA" w:rsidP="0000178A">
      <w:pPr>
        <w:pStyle w:val="NormalWeb"/>
        <w:rPr>
          <w:rFonts w:asciiTheme="minorHAnsi" w:hAnsiTheme="minorHAnsi"/>
          <w:sz w:val="22"/>
          <w:szCs w:val="22"/>
        </w:rPr>
      </w:pPr>
      <w:r>
        <w:rPr>
          <w:noProof/>
        </w:rPr>
        <w:lastRenderedPageBreak/>
        <w:drawing>
          <wp:inline distT="0" distB="0" distL="0" distR="0" wp14:anchorId="5E727BD7" wp14:editId="5E727BD8">
            <wp:extent cx="4297186" cy="3219450"/>
            <wp:effectExtent l="0" t="0" r="8255" b="0"/>
            <wp:docPr id="21" name="Picture 21" descr="windows_2007_add_e-mail_accoun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indows_2007_add_e-mail_account_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19354" cy="3236058"/>
                    </a:xfrm>
                    <a:prstGeom prst="rect">
                      <a:avLst/>
                    </a:prstGeom>
                    <a:noFill/>
                    <a:ln>
                      <a:noFill/>
                    </a:ln>
                  </pic:spPr>
                </pic:pic>
              </a:graphicData>
            </a:graphic>
          </wp:inline>
        </w:drawing>
      </w:r>
    </w:p>
    <w:p w14:paraId="5E727B0B" w14:textId="77777777" w:rsidR="0000178A" w:rsidRPr="00A66DE7" w:rsidRDefault="00C904AA" w:rsidP="00C904AA">
      <w:pPr>
        <w:rPr>
          <w:color w:val="263150"/>
        </w:rPr>
      </w:pPr>
      <w:r w:rsidRPr="00A66DE7">
        <w:rPr>
          <w:color w:val="263150"/>
          <w:shd w:val="clear" w:color="auto" w:fill="FFFFFF"/>
        </w:rPr>
        <w:t>On the following screen you will need to select the</w:t>
      </w:r>
      <w:r w:rsidRPr="00A66DE7">
        <w:rPr>
          <w:rStyle w:val="apple-converted-space"/>
          <w:rFonts w:asciiTheme="minorHAnsi" w:hAnsiTheme="minorHAnsi" w:cstheme="minorHAnsi"/>
          <w:color w:val="263150"/>
          <w:szCs w:val="18"/>
          <w:shd w:val="clear" w:color="auto" w:fill="FFFFFF"/>
        </w:rPr>
        <w:t xml:space="preserve"> </w:t>
      </w:r>
      <w:r w:rsidRPr="00A66DE7">
        <w:rPr>
          <w:rStyle w:val="apple-converted-space"/>
          <w:rFonts w:asciiTheme="minorHAnsi" w:hAnsiTheme="minorHAnsi" w:cstheme="minorHAnsi"/>
          <w:b/>
          <w:color w:val="263150"/>
          <w:szCs w:val="18"/>
          <w:shd w:val="clear" w:color="auto" w:fill="FFFFFF"/>
        </w:rPr>
        <w:t>Outgoing Server</w:t>
      </w:r>
      <w:r w:rsidRPr="00A66DE7">
        <w:rPr>
          <w:color w:val="263150"/>
          <w:shd w:val="clear" w:color="auto" w:fill="FFFFFF"/>
        </w:rPr>
        <w:t xml:space="preserve"> tab and ensure there is a tick in the</w:t>
      </w:r>
      <w:r w:rsidRPr="00A66DE7">
        <w:rPr>
          <w:rStyle w:val="apple-converted-space"/>
          <w:rFonts w:asciiTheme="minorHAnsi" w:hAnsiTheme="minorHAnsi" w:cstheme="minorHAnsi"/>
          <w:color w:val="263150"/>
          <w:szCs w:val="18"/>
          <w:shd w:val="clear" w:color="auto" w:fill="FFFFFF"/>
        </w:rPr>
        <w:t xml:space="preserve"> </w:t>
      </w:r>
      <w:r w:rsidRPr="00A66DE7">
        <w:rPr>
          <w:rStyle w:val="apple-converted-space"/>
          <w:rFonts w:asciiTheme="minorHAnsi" w:hAnsiTheme="minorHAnsi" w:cstheme="minorHAnsi"/>
          <w:b/>
          <w:color w:val="263150"/>
          <w:szCs w:val="18"/>
          <w:shd w:val="clear" w:color="auto" w:fill="FFFFFF"/>
        </w:rPr>
        <w:t>My outgoing server (SMTP) server requires authentication</w:t>
      </w:r>
      <w:r w:rsidRPr="00A66DE7">
        <w:rPr>
          <w:rStyle w:val="apple-converted-space"/>
          <w:rFonts w:asciiTheme="minorHAnsi" w:hAnsiTheme="minorHAnsi" w:cstheme="minorHAnsi"/>
          <w:color w:val="263150"/>
          <w:szCs w:val="18"/>
          <w:shd w:val="clear" w:color="auto" w:fill="FFFFFF"/>
        </w:rPr>
        <w:t xml:space="preserve"> </w:t>
      </w:r>
      <w:r w:rsidRPr="00A66DE7">
        <w:rPr>
          <w:color w:val="263150"/>
          <w:shd w:val="clear" w:color="auto" w:fill="FFFFFF"/>
        </w:rPr>
        <w:t>box.</w:t>
      </w:r>
    </w:p>
    <w:p w14:paraId="5E727B0C" w14:textId="77777777" w:rsidR="0000178A" w:rsidRPr="00C904AA" w:rsidRDefault="00C904AA" w:rsidP="00C904AA">
      <w:pPr>
        <w:rPr>
          <w:rFonts w:asciiTheme="minorHAnsi" w:hAnsiTheme="minorHAnsi" w:cstheme="minorHAnsi"/>
          <w:szCs w:val="18"/>
        </w:rPr>
      </w:pPr>
      <w:r>
        <w:rPr>
          <w:noProof/>
        </w:rPr>
        <w:drawing>
          <wp:inline distT="0" distB="0" distL="0" distR="0" wp14:anchorId="5E727BD9" wp14:editId="5E727BDA">
            <wp:extent cx="2692400" cy="2994608"/>
            <wp:effectExtent l="0" t="0" r="0" b="0"/>
            <wp:docPr id="22" name="Picture 22" descr="internet_email_set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nternet_email_setting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97538" cy="3000323"/>
                    </a:xfrm>
                    <a:prstGeom prst="rect">
                      <a:avLst/>
                    </a:prstGeom>
                    <a:noFill/>
                    <a:ln>
                      <a:noFill/>
                    </a:ln>
                  </pic:spPr>
                </pic:pic>
              </a:graphicData>
            </a:graphic>
          </wp:inline>
        </w:drawing>
      </w:r>
    </w:p>
    <w:p w14:paraId="5E727B0D" w14:textId="77777777" w:rsidR="0000178A" w:rsidRDefault="0000178A" w:rsidP="0000178A">
      <w:pPr>
        <w:pStyle w:val="NormalWeb"/>
        <w:rPr>
          <w:rFonts w:asciiTheme="minorHAnsi" w:hAnsiTheme="minorHAnsi"/>
          <w:sz w:val="22"/>
          <w:szCs w:val="22"/>
        </w:rPr>
      </w:pPr>
    </w:p>
    <w:p w14:paraId="5E727B0E" w14:textId="77777777" w:rsidR="0000178A" w:rsidRPr="00A66DE7" w:rsidRDefault="00C904AA" w:rsidP="0000178A">
      <w:pPr>
        <w:pStyle w:val="NormalWeb"/>
        <w:rPr>
          <w:rFonts w:asciiTheme="minorHAnsi" w:hAnsiTheme="minorHAnsi" w:cstheme="minorHAnsi"/>
          <w:color w:val="263150"/>
          <w:szCs w:val="18"/>
        </w:rPr>
      </w:pPr>
      <w:r w:rsidRPr="00A66DE7">
        <w:rPr>
          <w:rFonts w:asciiTheme="minorHAnsi" w:hAnsiTheme="minorHAnsi" w:cstheme="minorHAnsi"/>
          <w:color w:val="263150"/>
          <w:szCs w:val="18"/>
          <w:shd w:val="clear" w:color="auto" w:fill="FFFFFF"/>
        </w:rPr>
        <w:t xml:space="preserve">Then select the </w:t>
      </w:r>
      <w:r w:rsidRPr="00A66DE7">
        <w:rPr>
          <w:rFonts w:asciiTheme="minorHAnsi" w:hAnsiTheme="minorHAnsi" w:cstheme="minorHAnsi"/>
          <w:b/>
          <w:color w:val="263150"/>
          <w:szCs w:val="18"/>
          <w:shd w:val="clear" w:color="auto" w:fill="FFFFFF"/>
        </w:rPr>
        <w:t xml:space="preserve">Advanced </w:t>
      </w:r>
      <w:r w:rsidRPr="00A66DE7">
        <w:rPr>
          <w:rFonts w:asciiTheme="minorHAnsi" w:hAnsiTheme="minorHAnsi" w:cstheme="minorHAnsi"/>
          <w:color w:val="263150"/>
          <w:szCs w:val="18"/>
          <w:shd w:val="clear" w:color="auto" w:fill="FFFFFF"/>
        </w:rPr>
        <w:t xml:space="preserve">tab. </w:t>
      </w:r>
      <w:r w:rsidR="0000178A" w:rsidRPr="00A66DE7">
        <w:rPr>
          <w:rFonts w:asciiTheme="minorHAnsi" w:hAnsiTheme="minorHAnsi" w:cstheme="minorHAnsi"/>
          <w:color w:val="263150"/>
          <w:szCs w:val="18"/>
        </w:rPr>
        <w:t xml:space="preserve">You will need to ensure the Incoming server port is set to </w:t>
      </w:r>
      <w:r w:rsidR="0000178A" w:rsidRPr="00A66DE7">
        <w:rPr>
          <w:rFonts w:asciiTheme="minorHAnsi" w:hAnsiTheme="minorHAnsi" w:cstheme="minorHAnsi"/>
          <w:b/>
          <w:color w:val="263150"/>
          <w:szCs w:val="18"/>
        </w:rPr>
        <w:t>110</w:t>
      </w:r>
      <w:r w:rsidR="0000178A" w:rsidRPr="00A66DE7">
        <w:rPr>
          <w:rFonts w:asciiTheme="minorHAnsi" w:hAnsiTheme="minorHAnsi" w:cstheme="minorHAnsi"/>
          <w:color w:val="263150"/>
          <w:szCs w:val="18"/>
        </w:rPr>
        <w:t xml:space="preserve"> and the Outgoing Server port is set to </w:t>
      </w:r>
      <w:r w:rsidR="0000178A" w:rsidRPr="00A66DE7">
        <w:rPr>
          <w:rFonts w:asciiTheme="minorHAnsi" w:hAnsiTheme="minorHAnsi" w:cstheme="minorHAnsi"/>
          <w:b/>
          <w:color w:val="263150"/>
          <w:szCs w:val="18"/>
        </w:rPr>
        <w:t>587</w:t>
      </w:r>
      <w:r w:rsidR="0000178A" w:rsidRPr="00A66DE7">
        <w:rPr>
          <w:rFonts w:asciiTheme="minorHAnsi" w:hAnsiTheme="minorHAnsi" w:cstheme="minorHAnsi"/>
          <w:color w:val="263150"/>
          <w:szCs w:val="18"/>
        </w:rPr>
        <w:t xml:space="preserve">. Then click </w:t>
      </w:r>
      <w:r w:rsidR="0000178A" w:rsidRPr="00A66DE7">
        <w:rPr>
          <w:rStyle w:val="Strong"/>
          <w:rFonts w:asciiTheme="minorHAnsi" w:hAnsiTheme="minorHAnsi" w:cstheme="minorHAnsi"/>
          <w:color w:val="263150"/>
          <w:szCs w:val="18"/>
        </w:rPr>
        <w:t>OK</w:t>
      </w:r>
      <w:r w:rsidR="0000178A" w:rsidRPr="00A66DE7">
        <w:rPr>
          <w:rFonts w:asciiTheme="minorHAnsi" w:hAnsiTheme="minorHAnsi" w:cstheme="minorHAnsi"/>
          <w:color w:val="263150"/>
          <w:szCs w:val="18"/>
        </w:rPr>
        <w:t>.</w:t>
      </w:r>
    </w:p>
    <w:p w14:paraId="5E727B0F" w14:textId="77777777" w:rsidR="0000178A" w:rsidRDefault="00C904AA" w:rsidP="0000178A">
      <w:pPr>
        <w:pStyle w:val="NormalWeb"/>
        <w:rPr>
          <w:rFonts w:asciiTheme="minorHAnsi" w:hAnsiTheme="minorHAnsi"/>
          <w:sz w:val="22"/>
          <w:szCs w:val="22"/>
        </w:rPr>
      </w:pPr>
      <w:r>
        <w:rPr>
          <w:noProof/>
        </w:rPr>
        <w:lastRenderedPageBreak/>
        <w:drawing>
          <wp:inline distT="0" distB="0" distL="0" distR="0" wp14:anchorId="5E727BDB" wp14:editId="5E727BDC">
            <wp:extent cx="2500619" cy="2781300"/>
            <wp:effectExtent l="0" t="0" r="0" b="0"/>
            <wp:docPr id="23" name="Picture 23" descr="windows_2007_2007_internet_email_setting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indows_2007_2007_internet_email_settings_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17953" cy="2800580"/>
                    </a:xfrm>
                    <a:prstGeom prst="rect">
                      <a:avLst/>
                    </a:prstGeom>
                    <a:noFill/>
                    <a:ln>
                      <a:noFill/>
                    </a:ln>
                  </pic:spPr>
                </pic:pic>
              </a:graphicData>
            </a:graphic>
          </wp:inline>
        </w:drawing>
      </w:r>
    </w:p>
    <w:p w14:paraId="5E727B10" w14:textId="77777777" w:rsidR="0000178A" w:rsidRPr="00A66DE7" w:rsidRDefault="0000178A" w:rsidP="0000178A">
      <w:pPr>
        <w:pStyle w:val="NormalWeb"/>
        <w:rPr>
          <w:rFonts w:asciiTheme="minorHAnsi" w:hAnsiTheme="minorHAnsi"/>
          <w:color w:val="263150"/>
          <w:szCs w:val="18"/>
        </w:rPr>
      </w:pPr>
      <w:r w:rsidRPr="00A66DE7">
        <w:rPr>
          <w:rFonts w:asciiTheme="minorHAnsi" w:hAnsiTheme="minorHAnsi"/>
          <w:color w:val="263150"/>
          <w:szCs w:val="18"/>
        </w:rPr>
        <w:t xml:space="preserve">This will take you back to the original email settings screen. Click </w:t>
      </w:r>
      <w:r w:rsidRPr="00A66DE7">
        <w:rPr>
          <w:rStyle w:val="Strong"/>
          <w:rFonts w:asciiTheme="minorHAnsi" w:hAnsiTheme="minorHAnsi"/>
          <w:color w:val="263150"/>
          <w:szCs w:val="18"/>
        </w:rPr>
        <w:t>Next</w:t>
      </w:r>
      <w:r w:rsidRPr="00A66DE7">
        <w:rPr>
          <w:rFonts w:asciiTheme="minorHAnsi" w:hAnsiTheme="minorHAnsi"/>
          <w:color w:val="263150"/>
          <w:szCs w:val="18"/>
        </w:rPr>
        <w:t>.</w:t>
      </w:r>
      <w:r w:rsidR="00C904AA" w:rsidRPr="00A66DE7">
        <w:rPr>
          <w:rFonts w:asciiTheme="minorHAnsi" w:hAnsiTheme="minorHAnsi"/>
          <w:color w:val="263150"/>
          <w:szCs w:val="18"/>
        </w:rPr>
        <w:t xml:space="preserve"> Click </w:t>
      </w:r>
      <w:r w:rsidR="00C904AA" w:rsidRPr="00A66DE7">
        <w:rPr>
          <w:rFonts w:asciiTheme="minorHAnsi" w:hAnsiTheme="minorHAnsi"/>
          <w:b/>
          <w:color w:val="263150"/>
          <w:szCs w:val="18"/>
        </w:rPr>
        <w:t>Finish</w:t>
      </w:r>
    </w:p>
    <w:p w14:paraId="5E727B11" w14:textId="77777777" w:rsidR="0000178A" w:rsidRPr="00A66DE7" w:rsidRDefault="00C904AA" w:rsidP="0000178A">
      <w:pPr>
        <w:rPr>
          <w:rFonts w:asciiTheme="minorHAnsi" w:hAnsiTheme="minorHAnsi" w:cstheme="minorHAnsi"/>
          <w:color w:val="263150"/>
          <w:szCs w:val="18"/>
          <w:shd w:val="clear" w:color="auto" w:fill="FFFFFF"/>
        </w:rPr>
      </w:pPr>
      <w:r w:rsidRPr="00A66DE7">
        <w:rPr>
          <w:rFonts w:asciiTheme="minorHAnsi" w:hAnsiTheme="minorHAnsi" w:cstheme="minorHAnsi"/>
          <w:color w:val="263150"/>
          <w:szCs w:val="18"/>
          <w:shd w:val="clear" w:color="auto" w:fill="FFFFFF"/>
        </w:rPr>
        <w:t>A confirmation screen will then be display confirming that your account has successfully been setup.</w:t>
      </w:r>
    </w:p>
    <w:p w14:paraId="5E727B12" w14:textId="77777777" w:rsidR="00C904AA" w:rsidRPr="00C904AA" w:rsidRDefault="00C904AA" w:rsidP="0000178A">
      <w:pPr>
        <w:rPr>
          <w:rFonts w:asciiTheme="minorHAnsi" w:hAnsiTheme="minorHAnsi" w:cstheme="minorHAnsi"/>
          <w:szCs w:val="18"/>
        </w:rPr>
      </w:pPr>
    </w:p>
    <w:p w14:paraId="5E727B13" w14:textId="77777777" w:rsidR="0000178A" w:rsidRDefault="002F2C5C" w:rsidP="00C904AA">
      <w:pPr>
        <w:pStyle w:val="SDHeading1"/>
      </w:pPr>
      <w:bookmarkStart w:id="7" w:name="_Toc453166601"/>
      <w:r>
        <w:t>Setting Up e</w:t>
      </w:r>
      <w:r w:rsidR="0000178A">
        <w:t>mail in Outlook 2010</w:t>
      </w:r>
      <w:bookmarkEnd w:id="7"/>
    </w:p>
    <w:p w14:paraId="5E727B14" w14:textId="77777777" w:rsidR="0000178A" w:rsidRPr="00A66DE7" w:rsidRDefault="0000178A" w:rsidP="00C904AA">
      <w:pPr>
        <w:rPr>
          <w:color w:val="263150"/>
        </w:rPr>
      </w:pPr>
      <w:r w:rsidRPr="00A66DE7">
        <w:rPr>
          <w:color w:val="263150"/>
        </w:rPr>
        <w:t xml:space="preserve">Once in Outlook 2010, click </w:t>
      </w:r>
      <w:r w:rsidRPr="00A66DE7">
        <w:rPr>
          <w:rStyle w:val="Strong"/>
          <w:rFonts w:asciiTheme="minorHAnsi" w:hAnsiTheme="minorHAnsi"/>
          <w:color w:val="263150"/>
          <w:szCs w:val="18"/>
        </w:rPr>
        <w:t>File</w:t>
      </w:r>
      <w:r w:rsidRPr="00A66DE7">
        <w:rPr>
          <w:color w:val="263150"/>
        </w:rPr>
        <w:t xml:space="preserve"> from the menu bar. Select the </w:t>
      </w:r>
      <w:r w:rsidRPr="00A66DE7">
        <w:rPr>
          <w:rStyle w:val="Strong"/>
          <w:rFonts w:asciiTheme="minorHAnsi" w:hAnsiTheme="minorHAnsi"/>
          <w:color w:val="263150"/>
          <w:szCs w:val="18"/>
        </w:rPr>
        <w:t>Info</w:t>
      </w:r>
      <w:r w:rsidRPr="00A66DE7">
        <w:rPr>
          <w:color w:val="263150"/>
        </w:rPr>
        <w:t xml:space="preserve"> option on the left hand menu and select </w:t>
      </w:r>
      <w:r w:rsidRPr="00A66DE7">
        <w:rPr>
          <w:rStyle w:val="Strong"/>
          <w:rFonts w:asciiTheme="minorHAnsi" w:hAnsiTheme="minorHAnsi"/>
          <w:color w:val="263150"/>
          <w:szCs w:val="18"/>
        </w:rPr>
        <w:t>Add Account</w:t>
      </w:r>
      <w:r w:rsidRPr="00A66DE7">
        <w:rPr>
          <w:color w:val="263150"/>
        </w:rPr>
        <w:t>.</w:t>
      </w:r>
    </w:p>
    <w:p w14:paraId="5E727B15" w14:textId="77777777" w:rsidR="0000178A" w:rsidRDefault="00C904AA" w:rsidP="0000178A">
      <w:pPr>
        <w:pStyle w:val="NormalWeb"/>
        <w:rPr>
          <w:rFonts w:asciiTheme="minorHAnsi" w:hAnsiTheme="minorHAnsi"/>
          <w:sz w:val="22"/>
          <w:szCs w:val="22"/>
        </w:rPr>
      </w:pPr>
      <w:r>
        <w:rPr>
          <w:noProof/>
        </w:rPr>
        <w:drawing>
          <wp:inline distT="0" distB="0" distL="0" distR="0" wp14:anchorId="5E727BDD" wp14:editId="5E727BDE">
            <wp:extent cx="4152900" cy="3144004"/>
            <wp:effectExtent l="0" t="0" r="0" b="0"/>
            <wp:docPr id="24" name="Picture 24" descr="Windows_2010_email set_up_account_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indows_2010_email set_up_account_information.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69401" cy="3156496"/>
                    </a:xfrm>
                    <a:prstGeom prst="rect">
                      <a:avLst/>
                    </a:prstGeom>
                    <a:noFill/>
                    <a:ln>
                      <a:noFill/>
                    </a:ln>
                  </pic:spPr>
                </pic:pic>
              </a:graphicData>
            </a:graphic>
          </wp:inline>
        </w:drawing>
      </w:r>
    </w:p>
    <w:p w14:paraId="5E727B16" w14:textId="77777777" w:rsidR="00C904AA" w:rsidRDefault="00C904AA" w:rsidP="0000178A">
      <w:pPr>
        <w:pStyle w:val="NormalWeb"/>
        <w:rPr>
          <w:rFonts w:asciiTheme="minorHAnsi" w:hAnsiTheme="minorHAnsi"/>
          <w:sz w:val="22"/>
          <w:szCs w:val="22"/>
        </w:rPr>
      </w:pPr>
    </w:p>
    <w:p w14:paraId="5E727B17" w14:textId="77777777" w:rsidR="00C904AA" w:rsidRDefault="00C904AA" w:rsidP="0000178A">
      <w:pPr>
        <w:pStyle w:val="NormalWeb"/>
        <w:rPr>
          <w:rFonts w:asciiTheme="minorHAnsi" w:hAnsiTheme="minorHAnsi"/>
          <w:sz w:val="22"/>
          <w:szCs w:val="22"/>
        </w:rPr>
      </w:pPr>
    </w:p>
    <w:p w14:paraId="5E727B18" w14:textId="77777777" w:rsidR="0000178A" w:rsidRPr="00A66DE7" w:rsidRDefault="0000178A" w:rsidP="0000178A">
      <w:pPr>
        <w:pStyle w:val="NormalWeb"/>
        <w:rPr>
          <w:rFonts w:asciiTheme="minorHAnsi" w:hAnsiTheme="minorHAnsi"/>
          <w:color w:val="263150"/>
          <w:szCs w:val="18"/>
        </w:rPr>
      </w:pPr>
      <w:r w:rsidRPr="00A66DE7">
        <w:rPr>
          <w:rFonts w:asciiTheme="minorHAnsi" w:hAnsiTheme="minorHAnsi"/>
          <w:color w:val="263150"/>
          <w:szCs w:val="18"/>
        </w:rPr>
        <w:lastRenderedPageBreak/>
        <w:t xml:space="preserve">You will be presented with the screen below, click the option for </w:t>
      </w:r>
      <w:r w:rsidRPr="00A66DE7">
        <w:rPr>
          <w:rStyle w:val="Strong"/>
          <w:rFonts w:asciiTheme="minorHAnsi" w:hAnsiTheme="minorHAnsi"/>
          <w:color w:val="263150"/>
          <w:szCs w:val="18"/>
        </w:rPr>
        <w:t>New</w:t>
      </w:r>
      <w:r w:rsidRPr="00A66DE7">
        <w:rPr>
          <w:rFonts w:asciiTheme="minorHAnsi" w:hAnsiTheme="minorHAnsi"/>
          <w:color w:val="263150"/>
          <w:szCs w:val="18"/>
        </w:rPr>
        <w:t xml:space="preserve"> under the Email Tab.</w:t>
      </w:r>
    </w:p>
    <w:p w14:paraId="5E727B19" w14:textId="77777777" w:rsidR="0000178A" w:rsidRDefault="00C904AA" w:rsidP="0000178A">
      <w:pPr>
        <w:pStyle w:val="NormalWeb"/>
        <w:rPr>
          <w:rFonts w:asciiTheme="minorHAnsi" w:hAnsiTheme="minorHAnsi"/>
          <w:sz w:val="22"/>
          <w:szCs w:val="22"/>
        </w:rPr>
      </w:pPr>
      <w:r>
        <w:rPr>
          <w:noProof/>
        </w:rPr>
        <w:drawing>
          <wp:inline distT="0" distB="0" distL="0" distR="0" wp14:anchorId="5E727BDF" wp14:editId="5E727BE0">
            <wp:extent cx="4191000" cy="3440983"/>
            <wp:effectExtent l="0" t="0" r="0" b="7620"/>
            <wp:docPr id="25" name="Picture 25" descr="windows_2010_email_sey_up_email_accou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indows_2010_email_sey_up_email_accounts.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18812" cy="3463818"/>
                    </a:xfrm>
                    <a:prstGeom prst="rect">
                      <a:avLst/>
                    </a:prstGeom>
                    <a:noFill/>
                    <a:ln>
                      <a:noFill/>
                    </a:ln>
                  </pic:spPr>
                </pic:pic>
              </a:graphicData>
            </a:graphic>
          </wp:inline>
        </w:drawing>
      </w:r>
    </w:p>
    <w:p w14:paraId="5E727B1A" w14:textId="77777777" w:rsidR="0000178A" w:rsidRDefault="0000178A" w:rsidP="0000178A">
      <w:pPr>
        <w:pStyle w:val="NormalWeb"/>
        <w:rPr>
          <w:rFonts w:asciiTheme="minorHAnsi" w:hAnsiTheme="minorHAnsi"/>
          <w:sz w:val="22"/>
          <w:szCs w:val="22"/>
        </w:rPr>
      </w:pPr>
    </w:p>
    <w:p w14:paraId="5E727B1B" w14:textId="77777777" w:rsidR="0000178A" w:rsidRPr="00A66DE7" w:rsidRDefault="0000178A" w:rsidP="0000178A">
      <w:pPr>
        <w:pStyle w:val="NormalWeb"/>
        <w:rPr>
          <w:rFonts w:asciiTheme="minorHAnsi" w:hAnsiTheme="minorHAnsi"/>
          <w:color w:val="263150"/>
          <w:szCs w:val="18"/>
        </w:rPr>
      </w:pPr>
      <w:r w:rsidRPr="00A66DE7">
        <w:rPr>
          <w:rFonts w:asciiTheme="minorHAnsi" w:hAnsiTheme="minorHAnsi"/>
          <w:color w:val="263150"/>
          <w:szCs w:val="18"/>
        </w:rPr>
        <w:t xml:space="preserve">On the next screen you will need to select the option </w:t>
      </w:r>
      <w:r w:rsidRPr="00A66DE7">
        <w:rPr>
          <w:rStyle w:val="Strong"/>
          <w:rFonts w:asciiTheme="minorHAnsi" w:hAnsiTheme="minorHAnsi"/>
          <w:color w:val="263150"/>
          <w:szCs w:val="18"/>
        </w:rPr>
        <w:t>Manually configure the server settings</w:t>
      </w:r>
      <w:r w:rsidRPr="00A66DE7">
        <w:rPr>
          <w:rFonts w:asciiTheme="minorHAnsi" w:hAnsiTheme="minorHAnsi"/>
          <w:color w:val="263150"/>
          <w:szCs w:val="18"/>
        </w:rPr>
        <w:t xml:space="preserve"> and click </w:t>
      </w:r>
      <w:r w:rsidRPr="00A66DE7">
        <w:rPr>
          <w:rStyle w:val="Strong"/>
          <w:rFonts w:asciiTheme="minorHAnsi" w:hAnsiTheme="minorHAnsi"/>
          <w:color w:val="263150"/>
          <w:szCs w:val="18"/>
        </w:rPr>
        <w:t>Next</w:t>
      </w:r>
      <w:r w:rsidRPr="00A66DE7">
        <w:rPr>
          <w:rFonts w:asciiTheme="minorHAnsi" w:hAnsiTheme="minorHAnsi"/>
          <w:color w:val="263150"/>
          <w:szCs w:val="18"/>
        </w:rPr>
        <w:t>.</w:t>
      </w:r>
    </w:p>
    <w:p w14:paraId="5E727B1C" w14:textId="77777777" w:rsidR="00D36304" w:rsidRDefault="00D36304" w:rsidP="0000178A">
      <w:pPr>
        <w:pStyle w:val="NormalWeb"/>
        <w:rPr>
          <w:rFonts w:asciiTheme="minorHAnsi" w:hAnsiTheme="minorHAnsi"/>
          <w:sz w:val="22"/>
          <w:szCs w:val="22"/>
        </w:rPr>
      </w:pPr>
      <w:r>
        <w:rPr>
          <w:noProof/>
        </w:rPr>
        <w:drawing>
          <wp:inline distT="0" distB="0" distL="0" distR="0" wp14:anchorId="5E727BE1" wp14:editId="5E727BE2">
            <wp:extent cx="4191000" cy="3081310"/>
            <wp:effectExtent l="0" t="0" r="0" b="5080"/>
            <wp:docPr id="26" name="Picture 26" descr="2010 manual set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010 manual setup.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16094" cy="3099760"/>
                    </a:xfrm>
                    <a:prstGeom prst="rect">
                      <a:avLst/>
                    </a:prstGeom>
                    <a:noFill/>
                    <a:ln>
                      <a:noFill/>
                    </a:ln>
                  </pic:spPr>
                </pic:pic>
              </a:graphicData>
            </a:graphic>
          </wp:inline>
        </w:drawing>
      </w:r>
    </w:p>
    <w:p w14:paraId="5E727B1D" w14:textId="77777777" w:rsidR="0000178A" w:rsidRDefault="0000178A" w:rsidP="0000178A">
      <w:pPr>
        <w:pStyle w:val="NormalWeb"/>
        <w:rPr>
          <w:rFonts w:asciiTheme="minorHAnsi" w:hAnsiTheme="minorHAnsi"/>
          <w:sz w:val="22"/>
          <w:szCs w:val="22"/>
        </w:rPr>
      </w:pPr>
    </w:p>
    <w:p w14:paraId="5E727B1E" w14:textId="77777777" w:rsidR="00D36304" w:rsidRDefault="00D36304" w:rsidP="0000178A">
      <w:pPr>
        <w:pStyle w:val="NormalWeb"/>
        <w:rPr>
          <w:rFonts w:asciiTheme="minorHAnsi" w:hAnsiTheme="minorHAnsi"/>
          <w:sz w:val="22"/>
          <w:szCs w:val="22"/>
        </w:rPr>
      </w:pPr>
    </w:p>
    <w:p w14:paraId="5E727B1F" w14:textId="77777777" w:rsidR="00A66DE7" w:rsidRDefault="00A66DE7" w:rsidP="0000178A">
      <w:pPr>
        <w:pStyle w:val="NormalWeb"/>
        <w:rPr>
          <w:rFonts w:asciiTheme="minorHAnsi" w:hAnsiTheme="minorHAnsi"/>
          <w:sz w:val="22"/>
          <w:szCs w:val="22"/>
        </w:rPr>
      </w:pPr>
    </w:p>
    <w:p w14:paraId="5E727B20" w14:textId="77777777" w:rsidR="00A66DE7" w:rsidRDefault="00A66DE7" w:rsidP="0000178A">
      <w:pPr>
        <w:pStyle w:val="NormalWeb"/>
        <w:rPr>
          <w:rFonts w:asciiTheme="minorHAnsi" w:hAnsiTheme="minorHAnsi"/>
          <w:sz w:val="22"/>
          <w:szCs w:val="22"/>
        </w:rPr>
      </w:pPr>
    </w:p>
    <w:p w14:paraId="5E727B21" w14:textId="77777777" w:rsidR="0000178A" w:rsidRPr="00A66DE7" w:rsidRDefault="0000178A" w:rsidP="0000178A">
      <w:pPr>
        <w:pStyle w:val="NormalWeb"/>
        <w:rPr>
          <w:rFonts w:asciiTheme="minorHAnsi" w:hAnsiTheme="minorHAnsi"/>
          <w:color w:val="263150"/>
          <w:szCs w:val="18"/>
        </w:rPr>
      </w:pPr>
      <w:r w:rsidRPr="00A66DE7">
        <w:rPr>
          <w:rFonts w:asciiTheme="minorHAnsi" w:hAnsiTheme="minorHAnsi"/>
          <w:color w:val="263150"/>
          <w:szCs w:val="18"/>
        </w:rPr>
        <w:t xml:space="preserve">Select </w:t>
      </w:r>
      <w:r w:rsidR="00D36304" w:rsidRPr="00A66DE7">
        <w:rPr>
          <w:rStyle w:val="Strong"/>
          <w:rFonts w:asciiTheme="minorHAnsi" w:hAnsiTheme="minorHAnsi"/>
          <w:color w:val="263150"/>
          <w:szCs w:val="18"/>
        </w:rPr>
        <w:t>Email Account</w:t>
      </w:r>
      <w:r w:rsidRPr="00A66DE7">
        <w:rPr>
          <w:rFonts w:asciiTheme="minorHAnsi" w:hAnsiTheme="minorHAnsi"/>
          <w:color w:val="263150"/>
          <w:szCs w:val="18"/>
        </w:rPr>
        <w:t xml:space="preserve"> and click </w:t>
      </w:r>
      <w:r w:rsidRPr="00A66DE7">
        <w:rPr>
          <w:rStyle w:val="Strong"/>
          <w:rFonts w:asciiTheme="minorHAnsi" w:hAnsiTheme="minorHAnsi"/>
          <w:color w:val="263150"/>
          <w:szCs w:val="18"/>
        </w:rPr>
        <w:t>Next</w:t>
      </w:r>
      <w:r w:rsidRPr="00A66DE7">
        <w:rPr>
          <w:rFonts w:asciiTheme="minorHAnsi" w:hAnsiTheme="minorHAnsi"/>
          <w:color w:val="263150"/>
          <w:szCs w:val="18"/>
        </w:rPr>
        <w:t>.</w:t>
      </w:r>
    </w:p>
    <w:p w14:paraId="5E727B22" w14:textId="77777777" w:rsidR="0000178A" w:rsidRDefault="00D36304" w:rsidP="0000178A">
      <w:pPr>
        <w:pStyle w:val="NormalWeb"/>
        <w:rPr>
          <w:rFonts w:asciiTheme="minorHAnsi" w:hAnsiTheme="minorHAnsi"/>
          <w:sz w:val="22"/>
          <w:szCs w:val="22"/>
        </w:rPr>
      </w:pPr>
      <w:r>
        <w:rPr>
          <w:noProof/>
        </w:rPr>
        <w:drawing>
          <wp:inline distT="0" distB="0" distL="0" distR="0" wp14:anchorId="5E727BE3" wp14:editId="5E727BE4">
            <wp:extent cx="4286250" cy="2952844"/>
            <wp:effectExtent l="0" t="0" r="0" b="0"/>
            <wp:docPr id="27" name="Picture 27" descr="Windows_2010_email set_up_choose_ser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indows_2010_email set_up_choose_servic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97247" cy="2960420"/>
                    </a:xfrm>
                    <a:prstGeom prst="rect">
                      <a:avLst/>
                    </a:prstGeom>
                    <a:noFill/>
                    <a:ln>
                      <a:noFill/>
                    </a:ln>
                  </pic:spPr>
                </pic:pic>
              </a:graphicData>
            </a:graphic>
          </wp:inline>
        </w:drawing>
      </w:r>
    </w:p>
    <w:p w14:paraId="5E727B23" w14:textId="77777777" w:rsidR="0000178A" w:rsidRPr="00A66DE7" w:rsidRDefault="00D36304" w:rsidP="0000178A">
      <w:pPr>
        <w:pStyle w:val="NormalWeb"/>
        <w:rPr>
          <w:rFonts w:asciiTheme="minorHAnsi" w:hAnsiTheme="minorHAnsi" w:cstheme="minorHAnsi"/>
          <w:color w:val="263150"/>
          <w:szCs w:val="18"/>
        </w:rPr>
      </w:pPr>
      <w:r w:rsidRPr="00A66DE7">
        <w:rPr>
          <w:rFonts w:asciiTheme="minorHAnsi" w:hAnsiTheme="minorHAnsi" w:cstheme="minorHAnsi"/>
          <w:color w:val="263150"/>
          <w:szCs w:val="18"/>
          <w:shd w:val="clear" w:color="auto" w:fill="FFFFFF"/>
        </w:rPr>
        <w:t>Enter your server settings,</w:t>
      </w:r>
      <w:r w:rsidRPr="00A66DE7">
        <w:rPr>
          <w:rStyle w:val="apple-converted-space"/>
          <w:rFonts w:asciiTheme="minorHAnsi" w:hAnsiTheme="minorHAnsi" w:cstheme="minorHAnsi"/>
          <w:color w:val="263150"/>
          <w:szCs w:val="18"/>
          <w:shd w:val="clear" w:color="auto" w:fill="FFFFFF"/>
        </w:rPr>
        <w:t> </w:t>
      </w:r>
      <w:r w:rsidRPr="00A66DE7">
        <w:rPr>
          <w:rStyle w:val="Strong"/>
          <w:rFonts w:asciiTheme="minorHAnsi" w:hAnsiTheme="minorHAnsi" w:cstheme="minorHAnsi"/>
          <w:b w:val="0"/>
          <w:bCs w:val="0"/>
          <w:color w:val="263150"/>
          <w:szCs w:val="18"/>
          <w:shd w:val="clear" w:color="auto" w:fill="FFFFFF"/>
        </w:rPr>
        <w:t>pop.clara.net</w:t>
      </w:r>
      <w:r w:rsidRPr="00A66DE7">
        <w:rPr>
          <w:rStyle w:val="apple-converted-space"/>
          <w:rFonts w:asciiTheme="minorHAnsi" w:hAnsiTheme="minorHAnsi" w:cstheme="minorHAnsi"/>
          <w:color w:val="263150"/>
          <w:szCs w:val="18"/>
          <w:shd w:val="clear" w:color="auto" w:fill="FFFFFF"/>
        </w:rPr>
        <w:t> </w:t>
      </w:r>
      <w:r w:rsidRPr="00A66DE7">
        <w:rPr>
          <w:rFonts w:asciiTheme="minorHAnsi" w:hAnsiTheme="minorHAnsi" w:cstheme="minorHAnsi"/>
          <w:color w:val="263150"/>
          <w:szCs w:val="18"/>
          <w:shd w:val="clear" w:color="auto" w:fill="FFFFFF"/>
        </w:rPr>
        <w:t>for incoming and</w:t>
      </w:r>
      <w:r w:rsidRPr="00A66DE7">
        <w:rPr>
          <w:rStyle w:val="apple-converted-space"/>
          <w:rFonts w:asciiTheme="minorHAnsi" w:hAnsiTheme="minorHAnsi" w:cstheme="minorHAnsi"/>
          <w:color w:val="263150"/>
          <w:szCs w:val="18"/>
          <w:shd w:val="clear" w:color="auto" w:fill="FFFFFF"/>
        </w:rPr>
        <w:t> </w:t>
      </w:r>
      <w:r w:rsidRPr="00A66DE7">
        <w:rPr>
          <w:rStyle w:val="Strong"/>
          <w:rFonts w:asciiTheme="minorHAnsi" w:hAnsiTheme="minorHAnsi" w:cstheme="minorHAnsi"/>
          <w:b w:val="0"/>
          <w:bCs w:val="0"/>
          <w:color w:val="263150"/>
          <w:szCs w:val="18"/>
          <w:shd w:val="clear" w:color="auto" w:fill="FFFFFF"/>
        </w:rPr>
        <w:t>relay.clara.net</w:t>
      </w:r>
      <w:r w:rsidRPr="00A66DE7">
        <w:rPr>
          <w:rStyle w:val="apple-converted-space"/>
          <w:rFonts w:asciiTheme="minorHAnsi" w:hAnsiTheme="minorHAnsi" w:cstheme="minorHAnsi"/>
          <w:color w:val="263150"/>
          <w:szCs w:val="18"/>
          <w:shd w:val="clear" w:color="auto" w:fill="FFFFFF"/>
        </w:rPr>
        <w:t> </w:t>
      </w:r>
      <w:r w:rsidRPr="00A66DE7">
        <w:rPr>
          <w:rFonts w:asciiTheme="minorHAnsi" w:hAnsiTheme="minorHAnsi" w:cstheme="minorHAnsi"/>
          <w:color w:val="263150"/>
          <w:szCs w:val="18"/>
          <w:shd w:val="clear" w:color="auto" w:fill="FFFFFF"/>
        </w:rPr>
        <w:t>for outgoing, depending on how the account is to be setup, your</w:t>
      </w:r>
      <w:r w:rsidRPr="00A66DE7">
        <w:rPr>
          <w:rStyle w:val="apple-converted-space"/>
          <w:rFonts w:asciiTheme="minorHAnsi" w:hAnsiTheme="minorHAnsi" w:cstheme="minorHAnsi"/>
          <w:color w:val="263150"/>
          <w:szCs w:val="18"/>
          <w:shd w:val="clear" w:color="auto" w:fill="FFFFFF"/>
        </w:rPr>
        <w:t> </w:t>
      </w:r>
      <w:r w:rsidRPr="00A66DE7">
        <w:rPr>
          <w:rStyle w:val="Strong"/>
          <w:rFonts w:asciiTheme="minorHAnsi" w:hAnsiTheme="minorHAnsi" w:cstheme="minorHAnsi"/>
          <w:b w:val="0"/>
          <w:bCs w:val="0"/>
          <w:color w:val="263150"/>
          <w:szCs w:val="18"/>
          <w:shd w:val="clear" w:color="auto" w:fill="FFFFFF"/>
        </w:rPr>
        <w:t>Username</w:t>
      </w:r>
      <w:r w:rsidRPr="00A66DE7">
        <w:rPr>
          <w:rStyle w:val="apple-converted-space"/>
          <w:rFonts w:asciiTheme="minorHAnsi" w:hAnsiTheme="minorHAnsi" w:cstheme="minorHAnsi"/>
          <w:color w:val="263150"/>
          <w:szCs w:val="18"/>
          <w:shd w:val="clear" w:color="auto" w:fill="FFFFFF"/>
        </w:rPr>
        <w:t> </w:t>
      </w:r>
      <w:r w:rsidRPr="00A66DE7">
        <w:rPr>
          <w:rStyle w:val="Strong"/>
          <w:rFonts w:asciiTheme="minorHAnsi" w:hAnsiTheme="minorHAnsi" w:cstheme="minorHAnsi"/>
          <w:b w:val="0"/>
          <w:bCs w:val="0"/>
          <w:color w:val="263150"/>
          <w:szCs w:val="18"/>
          <w:shd w:val="clear" w:color="auto" w:fill="FFFFFF"/>
        </w:rPr>
        <w:t xml:space="preserve">and Password. </w:t>
      </w:r>
      <w:r w:rsidR="0000178A" w:rsidRPr="00A66DE7">
        <w:rPr>
          <w:rFonts w:asciiTheme="minorHAnsi" w:hAnsiTheme="minorHAnsi" w:cstheme="minorHAnsi"/>
          <w:color w:val="263150"/>
          <w:szCs w:val="18"/>
        </w:rPr>
        <w:t xml:space="preserve">Then click </w:t>
      </w:r>
      <w:r w:rsidR="0000178A" w:rsidRPr="00A66DE7">
        <w:rPr>
          <w:rStyle w:val="Strong"/>
          <w:rFonts w:asciiTheme="minorHAnsi" w:hAnsiTheme="minorHAnsi" w:cstheme="minorHAnsi"/>
          <w:color w:val="263150"/>
          <w:szCs w:val="18"/>
        </w:rPr>
        <w:t>More Settings</w:t>
      </w:r>
      <w:r w:rsidR="0000178A" w:rsidRPr="00A66DE7">
        <w:rPr>
          <w:rFonts w:asciiTheme="minorHAnsi" w:hAnsiTheme="minorHAnsi" w:cstheme="minorHAnsi"/>
          <w:color w:val="263150"/>
          <w:szCs w:val="18"/>
        </w:rPr>
        <w:t>.</w:t>
      </w:r>
    </w:p>
    <w:p w14:paraId="5E727B24" w14:textId="77777777" w:rsidR="0000178A" w:rsidRPr="00D36304" w:rsidRDefault="00D36304" w:rsidP="0000178A">
      <w:pPr>
        <w:pStyle w:val="NormalWeb"/>
        <w:rPr>
          <w:rFonts w:asciiTheme="minorHAnsi" w:hAnsiTheme="minorHAnsi" w:cstheme="minorHAnsi"/>
          <w:szCs w:val="18"/>
        </w:rPr>
      </w:pPr>
      <w:r>
        <w:rPr>
          <w:noProof/>
        </w:rPr>
        <w:drawing>
          <wp:inline distT="0" distB="0" distL="0" distR="0" wp14:anchorId="5E727BE5" wp14:editId="5E727BE6">
            <wp:extent cx="4241800" cy="2940813"/>
            <wp:effectExtent l="0" t="0" r="6350" b="0"/>
            <wp:docPr id="28" name="Picture 28" descr="windows_2010_email_set_up_email_Internet_settings_your_n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indows_2010_email_set_up_email_Internet_settings_your_nam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61332" cy="2954355"/>
                    </a:xfrm>
                    <a:prstGeom prst="rect">
                      <a:avLst/>
                    </a:prstGeom>
                    <a:noFill/>
                    <a:ln>
                      <a:noFill/>
                    </a:ln>
                  </pic:spPr>
                </pic:pic>
              </a:graphicData>
            </a:graphic>
          </wp:inline>
        </w:drawing>
      </w:r>
    </w:p>
    <w:p w14:paraId="5E727B25" w14:textId="77777777" w:rsidR="00D36304" w:rsidRDefault="00D36304" w:rsidP="00D36304">
      <w:pPr>
        <w:rPr>
          <w:szCs w:val="18"/>
        </w:rPr>
      </w:pPr>
    </w:p>
    <w:p w14:paraId="5E727B26" w14:textId="77777777" w:rsidR="00D36304" w:rsidRDefault="00D36304" w:rsidP="00D36304">
      <w:pPr>
        <w:rPr>
          <w:szCs w:val="18"/>
        </w:rPr>
      </w:pPr>
    </w:p>
    <w:p w14:paraId="5E727B27" w14:textId="77777777" w:rsidR="00D36304" w:rsidRDefault="00D36304" w:rsidP="00D36304">
      <w:pPr>
        <w:rPr>
          <w:szCs w:val="18"/>
        </w:rPr>
      </w:pPr>
    </w:p>
    <w:p w14:paraId="5E727B28" w14:textId="77777777" w:rsidR="00D36304" w:rsidRDefault="00D36304" w:rsidP="00D36304">
      <w:pPr>
        <w:rPr>
          <w:szCs w:val="18"/>
        </w:rPr>
      </w:pPr>
    </w:p>
    <w:p w14:paraId="5E727B29" w14:textId="77777777" w:rsidR="00D36304" w:rsidRDefault="00D36304" w:rsidP="00D36304">
      <w:pPr>
        <w:rPr>
          <w:szCs w:val="18"/>
        </w:rPr>
      </w:pPr>
    </w:p>
    <w:p w14:paraId="5E727B2A" w14:textId="77777777" w:rsidR="0000178A" w:rsidRPr="00A66DE7" w:rsidRDefault="0000178A" w:rsidP="00D36304">
      <w:pPr>
        <w:rPr>
          <w:color w:val="263150"/>
          <w:szCs w:val="18"/>
        </w:rPr>
      </w:pPr>
      <w:r w:rsidRPr="00A66DE7">
        <w:rPr>
          <w:color w:val="263150"/>
          <w:szCs w:val="18"/>
        </w:rPr>
        <w:lastRenderedPageBreak/>
        <w:t xml:space="preserve">On the following screen select </w:t>
      </w:r>
      <w:r w:rsidRPr="00A66DE7">
        <w:rPr>
          <w:rStyle w:val="Strong"/>
          <w:rFonts w:asciiTheme="minorHAnsi" w:hAnsiTheme="minorHAnsi"/>
          <w:color w:val="263150"/>
          <w:szCs w:val="18"/>
        </w:rPr>
        <w:t>Outgoing Server</w:t>
      </w:r>
      <w:r w:rsidRPr="00A66DE7">
        <w:rPr>
          <w:color w:val="263150"/>
          <w:szCs w:val="18"/>
        </w:rPr>
        <w:t xml:space="preserve"> tab and ensure there is a tick in the </w:t>
      </w:r>
      <w:r w:rsidRPr="00A66DE7">
        <w:rPr>
          <w:rStyle w:val="Strong"/>
          <w:rFonts w:asciiTheme="minorHAnsi" w:hAnsiTheme="minorHAnsi"/>
          <w:color w:val="263150"/>
          <w:szCs w:val="18"/>
        </w:rPr>
        <w:t>My outgoing server (SMTP) server requires authentication</w:t>
      </w:r>
      <w:r w:rsidRPr="00A66DE7">
        <w:rPr>
          <w:color w:val="263150"/>
          <w:szCs w:val="18"/>
        </w:rPr>
        <w:t xml:space="preserve"> box. Then you will need to select the </w:t>
      </w:r>
      <w:r w:rsidRPr="00A66DE7">
        <w:rPr>
          <w:rStyle w:val="Strong"/>
          <w:rFonts w:asciiTheme="minorHAnsi" w:hAnsiTheme="minorHAnsi"/>
          <w:color w:val="263150"/>
          <w:szCs w:val="18"/>
        </w:rPr>
        <w:t>Advanced</w:t>
      </w:r>
      <w:r w:rsidRPr="00A66DE7">
        <w:rPr>
          <w:color w:val="263150"/>
          <w:szCs w:val="18"/>
        </w:rPr>
        <w:t xml:space="preserve"> tab.</w:t>
      </w:r>
    </w:p>
    <w:p w14:paraId="5E727B2B" w14:textId="77777777" w:rsidR="0000178A" w:rsidRPr="00D36304" w:rsidRDefault="0000178A" w:rsidP="00D36304">
      <w:pPr>
        <w:rPr>
          <w:szCs w:val="18"/>
        </w:rPr>
      </w:pPr>
    </w:p>
    <w:p w14:paraId="5E727B2C" w14:textId="77777777" w:rsidR="0000178A" w:rsidRPr="00D36304" w:rsidRDefault="00D36304" w:rsidP="00D36304">
      <w:pPr>
        <w:rPr>
          <w:szCs w:val="18"/>
        </w:rPr>
      </w:pPr>
      <w:r>
        <w:rPr>
          <w:noProof/>
        </w:rPr>
        <w:drawing>
          <wp:anchor distT="0" distB="0" distL="114300" distR="114300" simplePos="0" relativeHeight="251659264" behindDoc="0" locked="0" layoutInCell="1" allowOverlap="1" wp14:anchorId="5E727BE7" wp14:editId="5E727BE8">
            <wp:simplePos x="901700" y="1568450"/>
            <wp:positionH relativeFrom="column">
              <wp:align>left</wp:align>
            </wp:positionH>
            <wp:positionV relativeFrom="paragraph">
              <wp:align>top</wp:align>
            </wp:positionV>
            <wp:extent cx="2566936" cy="2844800"/>
            <wp:effectExtent l="0" t="0" r="5080" b="0"/>
            <wp:wrapSquare wrapText="bothSides"/>
            <wp:docPr id="29" name="Picture 29" descr="windows_2010_email_set_up_email_internet_email_set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indows_2010_email_set_up_email_internet_email_setting.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66936" cy="2844800"/>
                    </a:xfrm>
                    <a:prstGeom prst="rect">
                      <a:avLst/>
                    </a:prstGeom>
                    <a:noFill/>
                    <a:ln>
                      <a:noFill/>
                    </a:ln>
                  </pic:spPr>
                </pic:pic>
              </a:graphicData>
            </a:graphic>
          </wp:anchor>
        </w:drawing>
      </w:r>
      <w:r w:rsidR="00A66DE7">
        <w:rPr>
          <w:szCs w:val="18"/>
        </w:rPr>
        <w:br w:type="textWrapping" w:clear="all"/>
      </w:r>
    </w:p>
    <w:p w14:paraId="5E727B2D" w14:textId="77777777" w:rsidR="0000178A" w:rsidRPr="00A66DE7" w:rsidRDefault="0000178A" w:rsidP="00D36304">
      <w:pPr>
        <w:rPr>
          <w:color w:val="263150"/>
          <w:szCs w:val="18"/>
        </w:rPr>
      </w:pPr>
      <w:r w:rsidRPr="00A66DE7">
        <w:rPr>
          <w:color w:val="263150"/>
          <w:szCs w:val="18"/>
        </w:rPr>
        <w:t xml:space="preserve">You will need to ensure the Incoming server port is set to </w:t>
      </w:r>
      <w:r w:rsidRPr="00A66DE7">
        <w:rPr>
          <w:b/>
          <w:color w:val="263150"/>
          <w:szCs w:val="18"/>
        </w:rPr>
        <w:t>110</w:t>
      </w:r>
      <w:r w:rsidRPr="00A66DE7">
        <w:rPr>
          <w:color w:val="263150"/>
          <w:szCs w:val="18"/>
        </w:rPr>
        <w:t xml:space="preserve"> and the Outgoing server port is set to </w:t>
      </w:r>
      <w:r w:rsidRPr="00A66DE7">
        <w:rPr>
          <w:b/>
          <w:color w:val="263150"/>
          <w:szCs w:val="18"/>
        </w:rPr>
        <w:t>587</w:t>
      </w:r>
      <w:r w:rsidRPr="00A66DE7">
        <w:rPr>
          <w:color w:val="263150"/>
          <w:szCs w:val="18"/>
        </w:rPr>
        <w:t xml:space="preserve"> and click </w:t>
      </w:r>
      <w:r w:rsidRPr="00A66DE7">
        <w:rPr>
          <w:rStyle w:val="Strong"/>
          <w:rFonts w:asciiTheme="minorHAnsi" w:hAnsiTheme="minorHAnsi"/>
          <w:color w:val="263150"/>
          <w:szCs w:val="18"/>
        </w:rPr>
        <w:t>OK</w:t>
      </w:r>
      <w:r w:rsidRPr="00A66DE7">
        <w:rPr>
          <w:color w:val="263150"/>
          <w:szCs w:val="18"/>
        </w:rPr>
        <w:t>.</w:t>
      </w:r>
    </w:p>
    <w:p w14:paraId="5E727B2E" w14:textId="77777777" w:rsidR="0000178A" w:rsidRDefault="00D36304" w:rsidP="0000178A">
      <w:pPr>
        <w:pStyle w:val="NormalWeb"/>
        <w:rPr>
          <w:rFonts w:asciiTheme="minorHAnsi" w:hAnsiTheme="minorHAnsi"/>
          <w:sz w:val="22"/>
          <w:szCs w:val="22"/>
        </w:rPr>
      </w:pPr>
      <w:r>
        <w:rPr>
          <w:noProof/>
        </w:rPr>
        <w:drawing>
          <wp:inline distT="0" distB="0" distL="0" distR="0" wp14:anchorId="5E727BE9" wp14:editId="5E727BEA">
            <wp:extent cx="2568347" cy="2832100"/>
            <wp:effectExtent l="0" t="0" r="3810" b="6350"/>
            <wp:docPr id="30" name="Picture 30" descr="windows_2010_email_out_going_ser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indows_2010_email_out_going_server.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89267" cy="2855169"/>
                    </a:xfrm>
                    <a:prstGeom prst="rect">
                      <a:avLst/>
                    </a:prstGeom>
                    <a:noFill/>
                    <a:ln>
                      <a:noFill/>
                    </a:ln>
                  </pic:spPr>
                </pic:pic>
              </a:graphicData>
            </a:graphic>
          </wp:inline>
        </w:drawing>
      </w:r>
    </w:p>
    <w:p w14:paraId="5E727B2F" w14:textId="77777777" w:rsidR="0000178A" w:rsidRPr="00A66DE7" w:rsidRDefault="0000178A" w:rsidP="0000178A">
      <w:pPr>
        <w:pStyle w:val="NormalWeb"/>
        <w:rPr>
          <w:rFonts w:asciiTheme="minorHAnsi" w:hAnsiTheme="minorHAnsi"/>
          <w:color w:val="263150"/>
          <w:szCs w:val="18"/>
        </w:rPr>
      </w:pPr>
      <w:r w:rsidRPr="00A66DE7">
        <w:rPr>
          <w:rFonts w:asciiTheme="minorHAnsi" w:hAnsiTheme="minorHAnsi"/>
          <w:color w:val="263150"/>
          <w:szCs w:val="18"/>
        </w:rPr>
        <w:t xml:space="preserve">This will take you back to the original email settings screen, click </w:t>
      </w:r>
      <w:r w:rsidRPr="00A66DE7">
        <w:rPr>
          <w:rStyle w:val="Strong"/>
          <w:rFonts w:asciiTheme="minorHAnsi" w:hAnsiTheme="minorHAnsi"/>
          <w:color w:val="263150"/>
          <w:szCs w:val="18"/>
        </w:rPr>
        <w:t>Next</w:t>
      </w:r>
      <w:r w:rsidRPr="00A66DE7">
        <w:rPr>
          <w:rFonts w:asciiTheme="minorHAnsi" w:hAnsiTheme="minorHAnsi"/>
          <w:color w:val="263150"/>
          <w:szCs w:val="18"/>
        </w:rPr>
        <w:t>.</w:t>
      </w:r>
    </w:p>
    <w:p w14:paraId="5E727B30" w14:textId="77777777" w:rsidR="0000178A" w:rsidRDefault="009834AE" w:rsidP="0000178A">
      <w:pPr>
        <w:pStyle w:val="NormalWeb"/>
        <w:rPr>
          <w:rFonts w:asciiTheme="minorHAnsi" w:hAnsiTheme="minorHAnsi"/>
          <w:sz w:val="22"/>
          <w:szCs w:val="22"/>
        </w:rPr>
      </w:pPr>
      <w:r>
        <w:rPr>
          <w:noProof/>
        </w:rPr>
        <w:lastRenderedPageBreak/>
        <w:drawing>
          <wp:inline distT="0" distB="0" distL="0" distR="0" wp14:anchorId="5E727BEB" wp14:editId="5E727BEC">
            <wp:extent cx="4159250" cy="2883582"/>
            <wp:effectExtent l="0" t="0" r="0" b="0"/>
            <wp:docPr id="31" name="Picture 31" descr="Windows_2010_email set_up_internet_email_sett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indows_2010_email set_up_internet_email_settings.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74404" cy="2894088"/>
                    </a:xfrm>
                    <a:prstGeom prst="rect">
                      <a:avLst/>
                    </a:prstGeom>
                    <a:noFill/>
                    <a:ln>
                      <a:noFill/>
                    </a:ln>
                  </pic:spPr>
                </pic:pic>
              </a:graphicData>
            </a:graphic>
          </wp:inline>
        </w:drawing>
      </w:r>
    </w:p>
    <w:p w14:paraId="5E727B31" w14:textId="77777777" w:rsidR="0000178A" w:rsidRDefault="0000178A" w:rsidP="0000178A">
      <w:pPr>
        <w:pStyle w:val="NormalWeb"/>
        <w:rPr>
          <w:rFonts w:asciiTheme="minorHAnsi" w:hAnsiTheme="minorHAnsi"/>
          <w:sz w:val="22"/>
          <w:szCs w:val="22"/>
        </w:rPr>
      </w:pPr>
    </w:p>
    <w:p w14:paraId="5E727B32" w14:textId="77777777" w:rsidR="0000178A" w:rsidRPr="00A66DE7" w:rsidRDefault="0000178A" w:rsidP="0000178A">
      <w:pPr>
        <w:pStyle w:val="NormalWeb"/>
        <w:rPr>
          <w:rFonts w:asciiTheme="minorHAnsi" w:hAnsiTheme="minorHAnsi"/>
          <w:color w:val="263150"/>
          <w:szCs w:val="18"/>
        </w:rPr>
      </w:pPr>
      <w:r w:rsidRPr="00A66DE7">
        <w:rPr>
          <w:rFonts w:asciiTheme="minorHAnsi" w:hAnsiTheme="minorHAnsi"/>
          <w:color w:val="263150"/>
          <w:szCs w:val="18"/>
        </w:rPr>
        <w:t>This confirms that the account has been successfully setup.</w:t>
      </w:r>
    </w:p>
    <w:p w14:paraId="5E727B33" w14:textId="77777777" w:rsidR="0000178A" w:rsidRDefault="009834AE" w:rsidP="0000178A">
      <w:pPr>
        <w:pStyle w:val="NormalWeb"/>
        <w:rPr>
          <w:rFonts w:asciiTheme="minorHAnsi" w:hAnsiTheme="minorHAnsi"/>
          <w:sz w:val="22"/>
          <w:szCs w:val="22"/>
        </w:rPr>
      </w:pPr>
      <w:r>
        <w:rPr>
          <w:noProof/>
        </w:rPr>
        <w:drawing>
          <wp:inline distT="0" distB="0" distL="0" distR="0" wp14:anchorId="5E727BED" wp14:editId="5E727BEE">
            <wp:extent cx="4223682" cy="2906395"/>
            <wp:effectExtent l="0" t="0" r="5715" b="8255"/>
            <wp:docPr id="33" name="Picture 33" descr="windows_2010_email_set_up_email_congratul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indows_2010_email_set_up_email_congratultion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29621" cy="2910482"/>
                    </a:xfrm>
                    <a:prstGeom prst="rect">
                      <a:avLst/>
                    </a:prstGeom>
                    <a:noFill/>
                    <a:ln>
                      <a:noFill/>
                    </a:ln>
                  </pic:spPr>
                </pic:pic>
              </a:graphicData>
            </a:graphic>
          </wp:inline>
        </w:drawing>
      </w:r>
    </w:p>
    <w:p w14:paraId="5E727B34" w14:textId="77777777" w:rsidR="0000178A" w:rsidRDefault="0000178A" w:rsidP="0000178A">
      <w:pPr>
        <w:pStyle w:val="Heading1"/>
        <w:rPr>
          <w:rFonts w:asciiTheme="minorHAnsi" w:hAnsiTheme="minorHAnsi"/>
          <w:sz w:val="22"/>
          <w:szCs w:val="22"/>
        </w:rPr>
      </w:pPr>
    </w:p>
    <w:p w14:paraId="5E727B35" w14:textId="77777777" w:rsidR="009834AE" w:rsidRDefault="009834AE" w:rsidP="009834AE"/>
    <w:p w14:paraId="5E727B36" w14:textId="77777777" w:rsidR="009834AE" w:rsidRDefault="009834AE" w:rsidP="009834AE"/>
    <w:p w14:paraId="5E727B37" w14:textId="77777777" w:rsidR="009834AE" w:rsidRDefault="009834AE" w:rsidP="009834AE"/>
    <w:p w14:paraId="5E727B38" w14:textId="77777777" w:rsidR="009834AE" w:rsidRPr="009834AE" w:rsidRDefault="009834AE" w:rsidP="009834AE"/>
    <w:p w14:paraId="5E727B39" w14:textId="77777777" w:rsidR="0000178A" w:rsidRDefault="0000178A" w:rsidP="0000178A"/>
    <w:p w14:paraId="4B57FC9A" w14:textId="5A3BD23D" w:rsidR="00DE5747" w:rsidRPr="00DE5747" w:rsidRDefault="00CB4D7B" w:rsidP="00DE5747">
      <w:pPr>
        <w:pStyle w:val="SDHeading1"/>
        <w:rPr>
          <w:noProof/>
          <w:szCs w:val="18"/>
        </w:rPr>
      </w:pPr>
      <w:bookmarkStart w:id="8" w:name="_Toc453166602"/>
      <w:r>
        <w:lastRenderedPageBreak/>
        <w:t>Setting up email in Outlook 2016/2019/365</w:t>
      </w:r>
    </w:p>
    <w:p w14:paraId="27448EC9" w14:textId="02F2D0E2" w:rsidR="00DE5747" w:rsidRPr="00DE5747" w:rsidRDefault="00DE5747" w:rsidP="00DE5747">
      <w:pPr>
        <w:pStyle w:val="ListNumbered"/>
        <w:numPr>
          <w:ilvl w:val="0"/>
          <w:numId w:val="0"/>
        </w:numPr>
        <w:spacing w:after="160" w:line="259" w:lineRule="auto"/>
        <w:rPr>
          <w:rFonts w:cs="Arial"/>
          <w:noProof/>
          <w:szCs w:val="18"/>
        </w:rPr>
      </w:pPr>
    </w:p>
    <w:p w14:paraId="7B335E6B" w14:textId="0C2FF7DD" w:rsidR="00AD2740" w:rsidRPr="00DE5747" w:rsidRDefault="00AD2740" w:rsidP="00DE5747">
      <w:pPr>
        <w:pStyle w:val="ListNumbered"/>
        <w:numPr>
          <w:ilvl w:val="0"/>
          <w:numId w:val="0"/>
        </w:numPr>
        <w:spacing w:after="160" w:line="259" w:lineRule="auto"/>
        <w:rPr>
          <w:rFonts w:cs="Arial"/>
          <w:noProof/>
          <w:szCs w:val="18"/>
        </w:rPr>
      </w:pPr>
      <w:r w:rsidRPr="00DE5747">
        <w:rPr>
          <w:rFonts w:cs="Arial"/>
          <w:noProof/>
          <w:szCs w:val="18"/>
        </w:rPr>
        <w:t xml:space="preserve">Go to </w:t>
      </w:r>
      <w:r w:rsidRPr="00DE5747">
        <w:rPr>
          <w:rFonts w:cs="Arial"/>
          <w:b/>
          <w:noProof/>
          <w:szCs w:val="18"/>
        </w:rPr>
        <w:t>File</w:t>
      </w:r>
      <w:r w:rsidRPr="00DE5747">
        <w:rPr>
          <w:rFonts w:cs="Arial"/>
          <w:noProof/>
          <w:szCs w:val="18"/>
        </w:rPr>
        <w:t xml:space="preserve"> and select </w:t>
      </w:r>
      <w:r w:rsidRPr="00DE5747">
        <w:rPr>
          <w:rFonts w:cs="Arial"/>
          <w:b/>
          <w:noProof/>
          <w:szCs w:val="18"/>
        </w:rPr>
        <w:t>Account Settings</w:t>
      </w:r>
      <w:r w:rsidRPr="00DE5747">
        <w:rPr>
          <w:rFonts w:cs="Arial"/>
          <w:noProof/>
          <w:szCs w:val="18"/>
        </w:rPr>
        <w:t xml:space="preserve"> twice</w:t>
      </w:r>
    </w:p>
    <w:p w14:paraId="7CBA17B1" w14:textId="77777777" w:rsidR="00AD2740" w:rsidRPr="00B02F21" w:rsidRDefault="00AD2740" w:rsidP="00DE5747">
      <w:pPr>
        <w:pStyle w:val="ListNumbered"/>
        <w:numPr>
          <w:ilvl w:val="0"/>
          <w:numId w:val="0"/>
        </w:numPr>
        <w:rPr>
          <w:rFonts w:cs="Arial"/>
          <w:noProof/>
          <w:szCs w:val="18"/>
        </w:rPr>
      </w:pPr>
      <w:r>
        <w:rPr>
          <w:rFonts w:cs="Arial"/>
          <w:noProof/>
          <w:szCs w:val="18"/>
        </w:rPr>
        <w:t xml:space="preserve">Select </w:t>
      </w:r>
      <w:r w:rsidRPr="00B02F21">
        <w:rPr>
          <w:rFonts w:cs="Arial"/>
          <w:b/>
          <w:noProof/>
          <w:szCs w:val="18"/>
        </w:rPr>
        <w:t>New</w:t>
      </w:r>
    </w:p>
    <w:p w14:paraId="0A2BE601" w14:textId="77777777" w:rsidR="00AD2740" w:rsidRDefault="00AD2740" w:rsidP="00DE5747">
      <w:pPr>
        <w:pStyle w:val="ListNumbered"/>
        <w:numPr>
          <w:ilvl w:val="0"/>
          <w:numId w:val="0"/>
        </w:numPr>
        <w:rPr>
          <w:noProof/>
        </w:rPr>
      </w:pPr>
      <w:r w:rsidRPr="00B02F21">
        <w:rPr>
          <w:rFonts w:cs="Arial"/>
          <w:noProof/>
          <w:szCs w:val="18"/>
        </w:rPr>
        <w:t xml:space="preserve">Enter email address and select </w:t>
      </w:r>
      <w:r w:rsidRPr="00B02F21">
        <w:rPr>
          <w:rFonts w:cs="Arial"/>
          <w:b/>
          <w:noProof/>
          <w:szCs w:val="18"/>
        </w:rPr>
        <w:t>Advanced Options</w:t>
      </w:r>
      <w:r w:rsidRPr="00B02F21">
        <w:rPr>
          <w:rFonts w:cs="Arial"/>
          <w:noProof/>
          <w:szCs w:val="18"/>
        </w:rPr>
        <w:t xml:space="preserve"> and tick </w:t>
      </w:r>
      <w:r w:rsidRPr="00B02F21">
        <w:rPr>
          <w:rFonts w:cs="Arial"/>
          <w:b/>
          <w:noProof/>
          <w:szCs w:val="18"/>
        </w:rPr>
        <w:t>Let me set up my account manually</w:t>
      </w:r>
      <w:r w:rsidRPr="00B02F21">
        <w:rPr>
          <w:rFonts w:cs="Arial"/>
          <w:noProof/>
          <w:szCs w:val="18"/>
        </w:rPr>
        <w:t xml:space="preserve">, select </w:t>
      </w:r>
      <w:r w:rsidRPr="00B02F21">
        <w:rPr>
          <w:rFonts w:cs="Arial"/>
          <w:b/>
          <w:noProof/>
          <w:szCs w:val="18"/>
        </w:rPr>
        <w:t>Connect</w:t>
      </w:r>
    </w:p>
    <w:p w14:paraId="51235BDA" w14:textId="77777777" w:rsidR="00AD2740" w:rsidRDefault="00AD2740" w:rsidP="00AD2740">
      <w:r>
        <w:rPr>
          <w:noProof/>
        </w:rPr>
        <w:drawing>
          <wp:inline distT="0" distB="0" distL="0" distR="0" wp14:anchorId="40598E84" wp14:editId="62C11498">
            <wp:extent cx="5571249" cy="32670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73921" cy="3268642"/>
                    </a:xfrm>
                    <a:prstGeom prst="rect">
                      <a:avLst/>
                    </a:prstGeom>
                  </pic:spPr>
                </pic:pic>
              </a:graphicData>
            </a:graphic>
          </wp:inline>
        </w:drawing>
      </w:r>
    </w:p>
    <w:p w14:paraId="2C6AB146" w14:textId="77777777" w:rsidR="00DE5747" w:rsidRDefault="00DE5747" w:rsidP="00DE5747">
      <w:pPr>
        <w:pStyle w:val="ListNumbered"/>
        <w:numPr>
          <w:ilvl w:val="0"/>
          <w:numId w:val="0"/>
        </w:numPr>
        <w:ind w:left="369" w:hanging="369"/>
      </w:pPr>
    </w:p>
    <w:p w14:paraId="6EB1A12C" w14:textId="64893E84" w:rsidR="00AD2740" w:rsidRDefault="00AD2740" w:rsidP="00DE5747">
      <w:pPr>
        <w:pStyle w:val="ListNumbered"/>
        <w:numPr>
          <w:ilvl w:val="0"/>
          <w:numId w:val="0"/>
        </w:numPr>
        <w:ind w:left="369" w:hanging="369"/>
      </w:pPr>
      <w:r>
        <w:t>Choose account type (</w:t>
      </w:r>
      <w:r w:rsidRPr="00B02F21">
        <w:rPr>
          <w:b/>
        </w:rPr>
        <w:t>POP</w:t>
      </w:r>
      <w:r>
        <w:t>)</w:t>
      </w:r>
    </w:p>
    <w:p w14:paraId="003046E4" w14:textId="77777777" w:rsidR="00DE5747" w:rsidRDefault="00DE5747" w:rsidP="00DE5747">
      <w:pPr>
        <w:pStyle w:val="ListNumbered"/>
        <w:numPr>
          <w:ilvl w:val="0"/>
          <w:numId w:val="0"/>
        </w:numPr>
        <w:ind w:left="369" w:hanging="369"/>
      </w:pPr>
    </w:p>
    <w:p w14:paraId="06DCFB31" w14:textId="77777777" w:rsidR="00AD2740" w:rsidRDefault="00AD2740" w:rsidP="00AD2740">
      <w:r>
        <w:rPr>
          <w:noProof/>
        </w:rPr>
        <w:drawing>
          <wp:inline distT="0" distB="0" distL="0" distR="0" wp14:anchorId="63F299D7" wp14:editId="23D56591">
            <wp:extent cx="5543095" cy="3250565"/>
            <wp:effectExtent l="0" t="0" r="635"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50716" cy="3255034"/>
                    </a:xfrm>
                    <a:prstGeom prst="rect">
                      <a:avLst/>
                    </a:prstGeom>
                  </pic:spPr>
                </pic:pic>
              </a:graphicData>
            </a:graphic>
          </wp:inline>
        </w:drawing>
      </w:r>
    </w:p>
    <w:p w14:paraId="669D2A04" w14:textId="77777777" w:rsidR="00AD2740" w:rsidRDefault="00AD2740" w:rsidP="00DE5747">
      <w:pPr>
        <w:pStyle w:val="ListNumbered"/>
        <w:numPr>
          <w:ilvl w:val="0"/>
          <w:numId w:val="0"/>
        </w:numPr>
        <w:ind w:left="369" w:hanging="369"/>
      </w:pPr>
      <w:r>
        <w:lastRenderedPageBreak/>
        <w:t xml:space="preserve">Enter the mail server details as below and click </w:t>
      </w:r>
      <w:r w:rsidRPr="00B02F21">
        <w:rPr>
          <w:b/>
        </w:rPr>
        <w:t>Next</w:t>
      </w:r>
    </w:p>
    <w:p w14:paraId="3661C388" w14:textId="77777777" w:rsidR="00AD2740" w:rsidRDefault="00AD2740" w:rsidP="00AD2740"/>
    <w:p w14:paraId="5F96F758" w14:textId="77777777" w:rsidR="00AD2740" w:rsidRDefault="00AD2740" w:rsidP="00AD2740">
      <w:r>
        <w:rPr>
          <w:noProof/>
        </w:rPr>
        <w:drawing>
          <wp:inline distT="0" distB="0" distL="0" distR="0" wp14:anchorId="677F7855" wp14:editId="20384772">
            <wp:extent cx="5731510" cy="3361055"/>
            <wp:effectExtent l="0" t="0" r="254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3361055"/>
                    </a:xfrm>
                    <a:prstGeom prst="rect">
                      <a:avLst/>
                    </a:prstGeom>
                  </pic:spPr>
                </pic:pic>
              </a:graphicData>
            </a:graphic>
          </wp:inline>
        </w:drawing>
      </w:r>
    </w:p>
    <w:p w14:paraId="3D9BDAFD" w14:textId="77777777" w:rsidR="00AD2740" w:rsidRDefault="00AD2740" w:rsidP="00AD2740"/>
    <w:p w14:paraId="1F2CE498" w14:textId="77777777" w:rsidR="00AD2740" w:rsidRDefault="00AD2740" w:rsidP="00DE5747">
      <w:pPr>
        <w:pStyle w:val="ListNumbered"/>
        <w:numPr>
          <w:ilvl w:val="0"/>
          <w:numId w:val="0"/>
        </w:numPr>
        <w:ind w:left="369" w:hanging="369"/>
      </w:pPr>
      <w:r>
        <w:t xml:space="preserve">Enter your email address password and click </w:t>
      </w:r>
      <w:r w:rsidRPr="00B02F21">
        <w:rPr>
          <w:b/>
        </w:rPr>
        <w:t>Connect</w:t>
      </w:r>
    </w:p>
    <w:p w14:paraId="184A560A" w14:textId="77777777" w:rsidR="00AD2740" w:rsidRDefault="00AD2740" w:rsidP="00AD2740"/>
    <w:p w14:paraId="76D387A9" w14:textId="77777777" w:rsidR="00AD2740" w:rsidRDefault="00AD2740" w:rsidP="00AD2740">
      <w:r>
        <w:rPr>
          <w:noProof/>
        </w:rPr>
        <w:drawing>
          <wp:inline distT="0" distB="0" distL="0" distR="0" wp14:anchorId="2A19AFD7" wp14:editId="367B9343">
            <wp:extent cx="5731510" cy="3361055"/>
            <wp:effectExtent l="0" t="0" r="254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3361055"/>
                    </a:xfrm>
                    <a:prstGeom prst="rect">
                      <a:avLst/>
                    </a:prstGeom>
                  </pic:spPr>
                </pic:pic>
              </a:graphicData>
            </a:graphic>
          </wp:inline>
        </w:drawing>
      </w:r>
    </w:p>
    <w:p w14:paraId="2C0849EB" w14:textId="77777777" w:rsidR="00AD2740" w:rsidRDefault="00AD2740" w:rsidP="00AD2740"/>
    <w:p w14:paraId="55088906" w14:textId="77777777" w:rsidR="00AD2740" w:rsidRDefault="00AD2740" w:rsidP="00AD2740"/>
    <w:p w14:paraId="437D7E0D" w14:textId="77777777" w:rsidR="00AD2740" w:rsidRDefault="00AD2740" w:rsidP="00DE5747">
      <w:pPr>
        <w:pStyle w:val="ListNumbered"/>
        <w:numPr>
          <w:ilvl w:val="0"/>
          <w:numId w:val="0"/>
        </w:numPr>
        <w:ind w:left="369" w:hanging="369"/>
      </w:pPr>
      <w:r>
        <w:t xml:space="preserve">Your account should then be setup and ready to go, click </w:t>
      </w:r>
      <w:r w:rsidRPr="00B02F21">
        <w:rPr>
          <w:b/>
        </w:rPr>
        <w:t>OK</w:t>
      </w:r>
    </w:p>
    <w:p w14:paraId="1C531E1D" w14:textId="4B8708CA" w:rsidR="00CB4D7B" w:rsidRDefault="00AD2740" w:rsidP="00AD2740">
      <w:pPr>
        <w:pStyle w:val="SDHeading1"/>
        <w:numPr>
          <w:ilvl w:val="0"/>
          <w:numId w:val="0"/>
        </w:numPr>
      </w:pPr>
      <w:r>
        <w:rPr>
          <w:noProof/>
        </w:rPr>
        <w:drawing>
          <wp:inline distT="0" distB="0" distL="0" distR="0" wp14:anchorId="528B70FC" wp14:editId="4A7A5CAC">
            <wp:extent cx="5731510" cy="3361055"/>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3361055"/>
                    </a:xfrm>
                    <a:prstGeom prst="rect">
                      <a:avLst/>
                    </a:prstGeom>
                  </pic:spPr>
                </pic:pic>
              </a:graphicData>
            </a:graphic>
          </wp:inline>
        </w:drawing>
      </w:r>
    </w:p>
    <w:p w14:paraId="16690C18" w14:textId="19B99E99" w:rsidR="00DE5747" w:rsidRDefault="00DE5747" w:rsidP="00AD2740">
      <w:pPr>
        <w:pStyle w:val="SDHeading1"/>
        <w:numPr>
          <w:ilvl w:val="0"/>
          <w:numId w:val="0"/>
        </w:numPr>
      </w:pPr>
    </w:p>
    <w:p w14:paraId="01061CB7" w14:textId="77D4ECDB" w:rsidR="00DE5747" w:rsidRDefault="00DE5747" w:rsidP="00AD2740">
      <w:pPr>
        <w:pStyle w:val="SDHeading1"/>
        <w:numPr>
          <w:ilvl w:val="0"/>
          <w:numId w:val="0"/>
        </w:numPr>
      </w:pPr>
    </w:p>
    <w:p w14:paraId="3E8F8BF7" w14:textId="7F7A98B2" w:rsidR="00DE5747" w:rsidRDefault="00DE5747" w:rsidP="00AD2740">
      <w:pPr>
        <w:pStyle w:val="SDHeading1"/>
        <w:numPr>
          <w:ilvl w:val="0"/>
          <w:numId w:val="0"/>
        </w:numPr>
      </w:pPr>
    </w:p>
    <w:p w14:paraId="1D40DD4D" w14:textId="5046BED4" w:rsidR="00DE5747" w:rsidRDefault="00DE5747" w:rsidP="00AD2740">
      <w:pPr>
        <w:pStyle w:val="SDHeading1"/>
        <w:numPr>
          <w:ilvl w:val="0"/>
          <w:numId w:val="0"/>
        </w:numPr>
      </w:pPr>
    </w:p>
    <w:p w14:paraId="4513B50A" w14:textId="51CB5C33" w:rsidR="00DE5747" w:rsidRDefault="00DE5747" w:rsidP="00AD2740">
      <w:pPr>
        <w:pStyle w:val="SDHeading1"/>
        <w:numPr>
          <w:ilvl w:val="0"/>
          <w:numId w:val="0"/>
        </w:numPr>
      </w:pPr>
    </w:p>
    <w:p w14:paraId="019CF05D" w14:textId="5F3F5A0D" w:rsidR="00DE5747" w:rsidRDefault="00DE5747" w:rsidP="00AD2740">
      <w:pPr>
        <w:pStyle w:val="SDHeading1"/>
        <w:numPr>
          <w:ilvl w:val="0"/>
          <w:numId w:val="0"/>
        </w:numPr>
      </w:pPr>
    </w:p>
    <w:p w14:paraId="1C6E8B27" w14:textId="25F24F2C" w:rsidR="00DE5747" w:rsidRDefault="00DE5747" w:rsidP="00AD2740">
      <w:pPr>
        <w:pStyle w:val="SDHeading1"/>
        <w:numPr>
          <w:ilvl w:val="0"/>
          <w:numId w:val="0"/>
        </w:numPr>
      </w:pPr>
    </w:p>
    <w:p w14:paraId="5BD41C94" w14:textId="760020DE" w:rsidR="00DE5747" w:rsidRDefault="00DE5747" w:rsidP="00AD2740">
      <w:pPr>
        <w:pStyle w:val="SDHeading1"/>
        <w:numPr>
          <w:ilvl w:val="0"/>
          <w:numId w:val="0"/>
        </w:numPr>
      </w:pPr>
    </w:p>
    <w:p w14:paraId="7DF9D7A9" w14:textId="77777777" w:rsidR="00DE5747" w:rsidRDefault="00DE5747" w:rsidP="00AD2740">
      <w:pPr>
        <w:pStyle w:val="SDHeading1"/>
        <w:numPr>
          <w:ilvl w:val="0"/>
          <w:numId w:val="0"/>
        </w:numPr>
      </w:pPr>
    </w:p>
    <w:p w14:paraId="5E727B3A" w14:textId="30AFCCE7" w:rsidR="0000178A" w:rsidRDefault="0000178A" w:rsidP="00DE5747">
      <w:pPr>
        <w:pStyle w:val="SDHeading1"/>
      </w:pPr>
      <w:r>
        <w:lastRenderedPageBreak/>
        <w:t>Setting up email in Outlook 2011 for Mac</w:t>
      </w:r>
      <w:bookmarkEnd w:id="8"/>
    </w:p>
    <w:p w14:paraId="5E727B3B" w14:textId="77777777" w:rsidR="0000178A" w:rsidRPr="00A66DE7" w:rsidRDefault="0000178A" w:rsidP="0000178A">
      <w:pPr>
        <w:pStyle w:val="NormalWeb"/>
        <w:rPr>
          <w:rFonts w:asciiTheme="minorHAnsi" w:hAnsiTheme="minorHAnsi"/>
          <w:color w:val="263150"/>
          <w:szCs w:val="18"/>
        </w:rPr>
      </w:pPr>
      <w:r w:rsidRPr="00A66DE7">
        <w:rPr>
          <w:rFonts w:asciiTheme="minorHAnsi" w:hAnsiTheme="minorHAnsi"/>
          <w:color w:val="263150"/>
          <w:szCs w:val="18"/>
        </w:rPr>
        <w:t xml:space="preserve">When you are in Outlook 2011 for Mac select </w:t>
      </w:r>
      <w:r w:rsidRPr="00A66DE7">
        <w:rPr>
          <w:rStyle w:val="Strong"/>
          <w:rFonts w:asciiTheme="minorHAnsi" w:hAnsiTheme="minorHAnsi"/>
          <w:color w:val="263150"/>
          <w:szCs w:val="18"/>
        </w:rPr>
        <w:t>Tools</w:t>
      </w:r>
      <w:r w:rsidRPr="00A66DE7">
        <w:rPr>
          <w:rFonts w:asciiTheme="minorHAnsi" w:hAnsiTheme="minorHAnsi"/>
          <w:color w:val="263150"/>
          <w:szCs w:val="18"/>
        </w:rPr>
        <w:t xml:space="preserve"> from the menu bar at the top of the screen and then select </w:t>
      </w:r>
      <w:r w:rsidRPr="00A66DE7">
        <w:rPr>
          <w:rStyle w:val="Strong"/>
          <w:rFonts w:asciiTheme="minorHAnsi" w:hAnsiTheme="minorHAnsi"/>
          <w:color w:val="263150"/>
          <w:szCs w:val="18"/>
        </w:rPr>
        <w:t>Accounts</w:t>
      </w:r>
      <w:r w:rsidRPr="00A66DE7">
        <w:rPr>
          <w:rFonts w:asciiTheme="minorHAnsi" w:hAnsiTheme="minorHAnsi"/>
          <w:color w:val="263150"/>
          <w:szCs w:val="18"/>
        </w:rPr>
        <w:t>.</w:t>
      </w:r>
    </w:p>
    <w:p w14:paraId="5E727B3C" w14:textId="77777777" w:rsidR="0000178A" w:rsidRPr="009834AE" w:rsidRDefault="009834AE" w:rsidP="0000178A">
      <w:pPr>
        <w:pStyle w:val="NormalWeb"/>
        <w:rPr>
          <w:rFonts w:asciiTheme="minorHAnsi" w:hAnsiTheme="minorHAnsi"/>
          <w:szCs w:val="18"/>
        </w:rPr>
      </w:pPr>
      <w:r>
        <w:rPr>
          <w:noProof/>
        </w:rPr>
        <w:drawing>
          <wp:inline distT="0" distB="0" distL="0" distR="0" wp14:anchorId="5E727BEF" wp14:editId="5E727BF0">
            <wp:extent cx="1517650" cy="2062825"/>
            <wp:effectExtent l="0" t="0" r="6350" b="0"/>
            <wp:docPr id="34" name="Picture 34" descr="Outlook_2011_email_set_up_for_M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utlook_2011_email_set_up_for_MAC.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26160" cy="2074392"/>
                    </a:xfrm>
                    <a:prstGeom prst="rect">
                      <a:avLst/>
                    </a:prstGeom>
                    <a:noFill/>
                    <a:ln>
                      <a:noFill/>
                    </a:ln>
                  </pic:spPr>
                </pic:pic>
              </a:graphicData>
            </a:graphic>
          </wp:inline>
        </w:drawing>
      </w:r>
    </w:p>
    <w:p w14:paraId="5E727B3D" w14:textId="77777777" w:rsidR="0000178A" w:rsidRPr="00A66DE7" w:rsidRDefault="0000178A" w:rsidP="0000178A">
      <w:pPr>
        <w:pStyle w:val="NormalWeb"/>
        <w:rPr>
          <w:rFonts w:asciiTheme="minorHAnsi" w:hAnsiTheme="minorHAnsi"/>
          <w:color w:val="263150"/>
          <w:szCs w:val="18"/>
        </w:rPr>
      </w:pPr>
      <w:r w:rsidRPr="00A66DE7">
        <w:rPr>
          <w:rFonts w:asciiTheme="minorHAnsi" w:hAnsiTheme="minorHAnsi"/>
          <w:color w:val="263150"/>
          <w:szCs w:val="18"/>
        </w:rPr>
        <w:t xml:space="preserve">On the following screen it will ask you to choose which type of account you wish to setup, select </w:t>
      </w:r>
      <w:r w:rsidRPr="00A66DE7">
        <w:rPr>
          <w:rStyle w:val="Strong"/>
          <w:rFonts w:asciiTheme="minorHAnsi" w:hAnsiTheme="minorHAnsi"/>
          <w:color w:val="263150"/>
          <w:szCs w:val="18"/>
        </w:rPr>
        <w:t>Add an account image</w:t>
      </w:r>
      <w:r w:rsidRPr="00A66DE7">
        <w:rPr>
          <w:rFonts w:asciiTheme="minorHAnsi" w:hAnsiTheme="minorHAnsi"/>
          <w:color w:val="263150"/>
          <w:szCs w:val="18"/>
        </w:rPr>
        <w:t>.</w:t>
      </w:r>
    </w:p>
    <w:p w14:paraId="5E727B3E" w14:textId="77777777" w:rsidR="0000178A" w:rsidRPr="009834AE" w:rsidRDefault="009834AE" w:rsidP="0000178A">
      <w:pPr>
        <w:pStyle w:val="NormalWeb"/>
        <w:rPr>
          <w:rFonts w:asciiTheme="minorHAnsi" w:hAnsiTheme="minorHAnsi"/>
          <w:szCs w:val="18"/>
        </w:rPr>
      </w:pPr>
      <w:r>
        <w:rPr>
          <w:noProof/>
        </w:rPr>
        <w:drawing>
          <wp:inline distT="0" distB="0" distL="0" distR="0" wp14:anchorId="5E727BF1" wp14:editId="5E727BF2">
            <wp:extent cx="4260524" cy="3638550"/>
            <wp:effectExtent l="0" t="0" r="6985" b="0"/>
            <wp:docPr id="35" name="Picture 35" descr="Outlook_2011_email_set_add_account_M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Outlook_2011_email_set_add_account_MAC.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85669" cy="3660024"/>
                    </a:xfrm>
                    <a:prstGeom prst="rect">
                      <a:avLst/>
                    </a:prstGeom>
                    <a:noFill/>
                    <a:ln>
                      <a:noFill/>
                    </a:ln>
                  </pic:spPr>
                </pic:pic>
              </a:graphicData>
            </a:graphic>
          </wp:inline>
        </w:drawing>
      </w:r>
    </w:p>
    <w:p w14:paraId="5E727B3F" w14:textId="77777777" w:rsidR="0000178A" w:rsidRPr="009834AE" w:rsidRDefault="0000178A" w:rsidP="0000178A">
      <w:pPr>
        <w:pStyle w:val="NormalWeb"/>
        <w:rPr>
          <w:rFonts w:asciiTheme="minorHAnsi" w:hAnsiTheme="minorHAnsi"/>
          <w:szCs w:val="18"/>
        </w:rPr>
      </w:pPr>
    </w:p>
    <w:p w14:paraId="5E727B40" w14:textId="77777777" w:rsidR="009834AE" w:rsidRPr="00A66DE7" w:rsidRDefault="0000178A" w:rsidP="0000178A">
      <w:pPr>
        <w:pStyle w:val="NormalWeb"/>
        <w:rPr>
          <w:rFonts w:asciiTheme="minorHAnsi" w:hAnsiTheme="minorHAnsi"/>
          <w:color w:val="263150"/>
          <w:szCs w:val="18"/>
        </w:rPr>
      </w:pPr>
      <w:r w:rsidRPr="00A66DE7">
        <w:rPr>
          <w:rFonts w:asciiTheme="minorHAnsi" w:hAnsiTheme="minorHAnsi"/>
          <w:color w:val="263150"/>
          <w:szCs w:val="18"/>
        </w:rPr>
        <w:t xml:space="preserve">On the following screen you will need to enter all of your account information including your </w:t>
      </w:r>
      <w:r w:rsidRPr="00A66DE7">
        <w:rPr>
          <w:rFonts w:asciiTheme="minorHAnsi" w:hAnsiTheme="minorHAnsi"/>
          <w:b/>
          <w:color w:val="263150"/>
          <w:szCs w:val="18"/>
        </w:rPr>
        <w:t>Email Address and Password</w:t>
      </w:r>
      <w:r w:rsidRPr="00A66DE7">
        <w:rPr>
          <w:rFonts w:asciiTheme="minorHAnsi" w:hAnsiTheme="minorHAnsi"/>
          <w:color w:val="263150"/>
          <w:szCs w:val="18"/>
        </w:rPr>
        <w:t xml:space="preserve">. The </w:t>
      </w:r>
      <w:r w:rsidRPr="00A66DE7">
        <w:rPr>
          <w:rFonts w:asciiTheme="minorHAnsi" w:hAnsiTheme="minorHAnsi"/>
          <w:b/>
          <w:color w:val="263150"/>
          <w:szCs w:val="18"/>
        </w:rPr>
        <w:t>User name</w:t>
      </w:r>
      <w:r w:rsidRPr="00A66DE7">
        <w:rPr>
          <w:rFonts w:asciiTheme="minorHAnsi" w:hAnsiTheme="minorHAnsi"/>
          <w:color w:val="263150"/>
          <w:szCs w:val="18"/>
        </w:rPr>
        <w:t xml:space="preserve"> will be the full email address and account type set to </w:t>
      </w:r>
      <w:r w:rsidRPr="00A66DE7">
        <w:rPr>
          <w:rFonts w:asciiTheme="minorHAnsi" w:hAnsiTheme="minorHAnsi"/>
          <w:b/>
          <w:color w:val="263150"/>
          <w:szCs w:val="18"/>
        </w:rPr>
        <w:t>POP</w:t>
      </w:r>
      <w:r w:rsidRPr="00A66DE7">
        <w:rPr>
          <w:rFonts w:asciiTheme="minorHAnsi" w:hAnsiTheme="minorHAnsi"/>
          <w:color w:val="263150"/>
          <w:szCs w:val="18"/>
        </w:rPr>
        <w:t xml:space="preserve">. </w:t>
      </w:r>
    </w:p>
    <w:p w14:paraId="5E727B41" w14:textId="77777777" w:rsidR="0000178A" w:rsidRPr="00A66DE7" w:rsidRDefault="0000178A" w:rsidP="0000178A">
      <w:pPr>
        <w:pStyle w:val="NormalWeb"/>
        <w:rPr>
          <w:rFonts w:asciiTheme="minorHAnsi" w:hAnsiTheme="minorHAnsi"/>
          <w:color w:val="263150"/>
          <w:szCs w:val="18"/>
        </w:rPr>
      </w:pPr>
      <w:r w:rsidRPr="00A66DE7">
        <w:rPr>
          <w:rFonts w:asciiTheme="minorHAnsi" w:hAnsiTheme="minorHAnsi"/>
          <w:color w:val="263150"/>
          <w:szCs w:val="18"/>
        </w:rPr>
        <w:t xml:space="preserve">You will then need to enter the server names. The incoming server is </w:t>
      </w:r>
      <w:r w:rsidRPr="00A66DE7">
        <w:rPr>
          <w:rFonts w:asciiTheme="minorHAnsi" w:hAnsiTheme="minorHAnsi"/>
          <w:b/>
          <w:color w:val="263150"/>
          <w:szCs w:val="18"/>
        </w:rPr>
        <w:t>pop.clara.net</w:t>
      </w:r>
      <w:r w:rsidRPr="00A66DE7">
        <w:rPr>
          <w:rFonts w:asciiTheme="minorHAnsi" w:hAnsiTheme="minorHAnsi"/>
          <w:color w:val="263150"/>
          <w:szCs w:val="18"/>
        </w:rPr>
        <w:t xml:space="preserve"> and the outgoing is </w:t>
      </w:r>
      <w:r w:rsidRPr="00A66DE7">
        <w:rPr>
          <w:rFonts w:asciiTheme="minorHAnsi" w:hAnsiTheme="minorHAnsi"/>
          <w:b/>
          <w:color w:val="263150"/>
          <w:szCs w:val="18"/>
        </w:rPr>
        <w:t>relay.clara.net</w:t>
      </w:r>
      <w:r w:rsidRPr="00A66DE7">
        <w:rPr>
          <w:rFonts w:asciiTheme="minorHAnsi" w:hAnsiTheme="minorHAnsi"/>
          <w:color w:val="263150"/>
          <w:szCs w:val="18"/>
        </w:rPr>
        <w:t xml:space="preserve">. You will also need to ensure the incoming port is </w:t>
      </w:r>
      <w:r w:rsidRPr="00A66DE7">
        <w:rPr>
          <w:rFonts w:asciiTheme="minorHAnsi" w:hAnsiTheme="minorHAnsi"/>
          <w:b/>
          <w:color w:val="263150"/>
          <w:szCs w:val="18"/>
        </w:rPr>
        <w:t>110</w:t>
      </w:r>
      <w:r w:rsidRPr="00A66DE7">
        <w:rPr>
          <w:rFonts w:asciiTheme="minorHAnsi" w:hAnsiTheme="minorHAnsi"/>
          <w:color w:val="263150"/>
          <w:szCs w:val="18"/>
        </w:rPr>
        <w:t xml:space="preserve"> and the outgoing port is </w:t>
      </w:r>
      <w:r w:rsidRPr="00A66DE7">
        <w:rPr>
          <w:rFonts w:asciiTheme="minorHAnsi" w:hAnsiTheme="minorHAnsi"/>
          <w:b/>
          <w:color w:val="263150"/>
          <w:szCs w:val="18"/>
        </w:rPr>
        <w:t>587</w:t>
      </w:r>
      <w:r w:rsidRPr="00A66DE7">
        <w:rPr>
          <w:rFonts w:asciiTheme="minorHAnsi" w:hAnsiTheme="minorHAnsi"/>
          <w:color w:val="263150"/>
          <w:szCs w:val="18"/>
        </w:rPr>
        <w:t xml:space="preserve"> and that </w:t>
      </w:r>
      <w:r w:rsidRPr="00A66DE7">
        <w:rPr>
          <w:rFonts w:asciiTheme="minorHAnsi" w:hAnsiTheme="minorHAnsi"/>
          <w:b/>
          <w:color w:val="263150"/>
          <w:szCs w:val="18"/>
        </w:rPr>
        <w:t>SSL</w:t>
      </w:r>
      <w:r w:rsidRPr="00A66DE7">
        <w:rPr>
          <w:rFonts w:asciiTheme="minorHAnsi" w:hAnsiTheme="minorHAnsi"/>
          <w:color w:val="263150"/>
          <w:szCs w:val="18"/>
        </w:rPr>
        <w:t xml:space="preserve"> is not selected. Then click </w:t>
      </w:r>
      <w:r w:rsidRPr="00A66DE7">
        <w:rPr>
          <w:rStyle w:val="Strong"/>
          <w:rFonts w:asciiTheme="minorHAnsi" w:hAnsiTheme="minorHAnsi"/>
          <w:color w:val="263150"/>
          <w:szCs w:val="18"/>
        </w:rPr>
        <w:t>Add Account</w:t>
      </w:r>
      <w:r w:rsidRPr="00A66DE7">
        <w:rPr>
          <w:rFonts w:asciiTheme="minorHAnsi" w:hAnsiTheme="minorHAnsi"/>
          <w:color w:val="263150"/>
          <w:szCs w:val="18"/>
        </w:rPr>
        <w:t>.</w:t>
      </w:r>
    </w:p>
    <w:p w14:paraId="5E727B42" w14:textId="77777777" w:rsidR="0000178A" w:rsidRPr="009834AE" w:rsidRDefault="009834AE" w:rsidP="0000178A">
      <w:pPr>
        <w:pStyle w:val="NormalWeb"/>
        <w:rPr>
          <w:rFonts w:asciiTheme="minorHAnsi" w:hAnsiTheme="minorHAnsi"/>
          <w:szCs w:val="18"/>
        </w:rPr>
      </w:pPr>
      <w:r>
        <w:rPr>
          <w:noProof/>
        </w:rPr>
        <w:lastRenderedPageBreak/>
        <w:drawing>
          <wp:inline distT="0" distB="0" distL="0" distR="0" wp14:anchorId="5E727BF3" wp14:editId="5E727BF4">
            <wp:extent cx="3122833" cy="2692400"/>
            <wp:effectExtent l="0" t="0" r="1905" b="0"/>
            <wp:docPr id="36" name="Picture 36" descr="Outlook_2011_email_set_up_pop_settings_M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Outlook_2011_email_set_up_pop_settings_MAC.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36871" cy="2704503"/>
                    </a:xfrm>
                    <a:prstGeom prst="rect">
                      <a:avLst/>
                    </a:prstGeom>
                    <a:noFill/>
                    <a:ln>
                      <a:noFill/>
                    </a:ln>
                  </pic:spPr>
                </pic:pic>
              </a:graphicData>
            </a:graphic>
          </wp:inline>
        </w:drawing>
      </w:r>
    </w:p>
    <w:p w14:paraId="5E727B43" w14:textId="77777777" w:rsidR="0000178A" w:rsidRPr="00A66DE7" w:rsidRDefault="009834AE" w:rsidP="009834AE">
      <w:pPr>
        <w:pStyle w:val="NormalAlignLeft"/>
        <w:rPr>
          <w:rStyle w:val="Strong"/>
          <w:bCs w:val="0"/>
          <w:color w:val="263150"/>
        </w:rPr>
      </w:pPr>
      <w:r w:rsidRPr="00A66DE7">
        <w:rPr>
          <w:color w:val="263150"/>
        </w:rPr>
        <w:t>Once added – you will need to click</w:t>
      </w:r>
      <w:r w:rsidRPr="00A66DE7">
        <w:rPr>
          <w:rStyle w:val="apple-converted-space"/>
          <w:color w:val="263150"/>
        </w:rPr>
        <w:t> </w:t>
      </w:r>
      <w:r w:rsidRPr="00A66DE7">
        <w:rPr>
          <w:rStyle w:val="apple-converted-space"/>
          <w:b/>
          <w:color w:val="263150"/>
        </w:rPr>
        <w:t>More Settings</w:t>
      </w:r>
      <w:r w:rsidRPr="00A66DE7">
        <w:rPr>
          <w:rStyle w:val="apple-converted-space"/>
          <w:color w:val="263150"/>
        </w:rPr>
        <w:t xml:space="preserve"> </w:t>
      </w:r>
      <w:r w:rsidRPr="00A66DE7">
        <w:rPr>
          <w:color w:val="263150"/>
        </w:rPr>
        <w:t>and ensure</w:t>
      </w:r>
      <w:r w:rsidRPr="00A66DE7">
        <w:rPr>
          <w:rStyle w:val="apple-converted-space"/>
          <w:color w:val="263150"/>
        </w:rPr>
        <w:t> </w:t>
      </w:r>
      <w:r w:rsidRPr="00A66DE7">
        <w:rPr>
          <w:rStyle w:val="apple-converted-space"/>
          <w:b/>
          <w:color w:val="263150"/>
        </w:rPr>
        <w:t>Authentication</w:t>
      </w:r>
      <w:r w:rsidRPr="00A66DE7">
        <w:rPr>
          <w:rStyle w:val="apple-converted-space"/>
          <w:color w:val="263150"/>
        </w:rPr>
        <w:t xml:space="preserve"> </w:t>
      </w:r>
      <w:r w:rsidRPr="00A66DE7">
        <w:rPr>
          <w:color w:val="263150"/>
        </w:rPr>
        <w:t>is set to</w:t>
      </w:r>
      <w:r w:rsidRPr="00A66DE7">
        <w:rPr>
          <w:rStyle w:val="apple-converted-space"/>
          <w:color w:val="263150"/>
        </w:rPr>
        <w:t> </w:t>
      </w:r>
      <w:r w:rsidRPr="00A66DE7">
        <w:rPr>
          <w:rStyle w:val="Strong"/>
          <w:bCs w:val="0"/>
          <w:color w:val="263150"/>
        </w:rPr>
        <w:t>Use Incoming Server Info</w:t>
      </w:r>
    </w:p>
    <w:p w14:paraId="5E727B44" w14:textId="77777777" w:rsidR="009834AE" w:rsidRPr="009834AE" w:rsidRDefault="009834AE" w:rsidP="009834AE">
      <w:pPr>
        <w:pStyle w:val="NormalAlignLeft"/>
      </w:pPr>
      <w:r>
        <w:rPr>
          <w:noProof/>
        </w:rPr>
        <w:drawing>
          <wp:inline distT="0" distB="0" distL="0" distR="0" wp14:anchorId="5E727BF5" wp14:editId="5E727BF6">
            <wp:extent cx="3054350" cy="3103009"/>
            <wp:effectExtent l="0" t="0" r="0" b="2540"/>
            <wp:docPr id="37" name="Picture 37" descr="Outlook_2011_email_set_up_authentication_M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Outlook_2011_email_set_up_authentication_MAC.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77542" cy="3126570"/>
                    </a:xfrm>
                    <a:prstGeom prst="rect">
                      <a:avLst/>
                    </a:prstGeom>
                    <a:noFill/>
                    <a:ln>
                      <a:noFill/>
                    </a:ln>
                  </pic:spPr>
                </pic:pic>
              </a:graphicData>
            </a:graphic>
          </wp:inline>
        </w:drawing>
      </w:r>
    </w:p>
    <w:p w14:paraId="5E727B45" w14:textId="77777777" w:rsidR="0000178A" w:rsidRDefault="0000178A" w:rsidP="0000178A"/>
    <w:p w14:paraId="5E727B46" w14:textId="77777777" w:rsidR="0000178A" w:rsidRDefault="0000178A" w:rsidP="0000178A"/>
    <w:p w14:paraId="5E727B47" w14:textId="77777777" w:rsidR="006F1764" w:rsidRDefault="006F1764" w:rsidP="0000178A"/>
    <w:p w14:paraId="5E727B48" w14:textId="77777777" w:rsidR="006F1764" w:rsidRDefault="006F1764" w:rsidP="0000178A"/>
    <w:p w14:paraId="5E727B49" w14:textId="77777777" w:rsidR="006F1764" w:rsidRDefault="006F1764" w:rsidP="0000178A"/>
    <w:p w14:paraId="5E727B4A" w14:textId="77777777" w:rsidR="006F1764" w:rsidRDefault="006F1764" w:rsidP="0000178A"/>
    <w:p w14:paraId="5E727B4B" w14:textId="77777777" w:rsidR="006F1764" w:rsidRDefault="006F1764" w:rsidP="0000178A"/>
    <w:p w14:paraId="5E727B4C" w14:textId="77777777" w:rsidR="0000178A" w:rsidRDefault="0000178A" w:rsidP="009834AE">
      <w:pPr>
        <w:pStyle w:val="SDHeading1"/>
      </w:pPr>
      <w:bookmarkStart w:id="9" w:name="_Toc453166603"/>
      <w:r>
        <w:lastRenderedPageBreak/>
        <w:t>Setting up email in Outlook 2016 for Mac</w:t>
      </w:r>
      <w:bookmarkEnd w:id="9"/>
    </w:p>
    <w:p w14:paraId="5E727B4D" w14:textId="77777777" w:rsidR="0000178A" w:rsidRPr="00A66DE7" w:rsidRDefault="0000178A" w:rsidP="0000178A">
      <w:pPr>
        <w:rPr>
          <w:color w:val="263150"/>
        </w:rPr>
      </w:pPr>
      <w:r w:rsidRPr="00A66DE7">
        <w:rPr>
          <w:color w:val="263150"/>
        </w:rPr>
        <w:t xml:space="preserve">First select </w:t>
      </w:r>
      <w:r w:rsidRPr="00A66DE7">
        <w:rPr>
          <w:b/>
          <w:color w:val="263150"/>
        </w:rPr>
        <w:t>Tools</w:t>
      </w:r>
      <w:r w:rsidRPr="00A66DE7">
        <w:rPr>
          <w:color w:val="263150"/>
        </w:rPr>
        <w:t xml:space="preserve"> from the top, then on the drop down, select </w:t>
      </w:r>
      <w:r w:rsidRPr="00A66DE7">
        <w:rPr>
          <w:b/>
          <w:color w:val="263150"/>
        </w:rPr>
        <w:t>Accounts</w:t>
      </w:r>
      <w:r w:rsidRPr="00A66DE7">
        <w:rPr>
          <w:color w:val="263150"/>
        </w:rPr>
        <w:t xml:space="preserve">. </w:t>
      </w:r>
    </w:p>
    <w:p w14:paraId="5E727B4E" w14:textId="77777777" w:rsidR="0000178A" w:rsidRDefault="006F1764" w:rsidP="0000178A">
      <w:r>
        <w:rPr>
          <w:noProof/>
        </w:rPr>
        <w:drawing>
          <wp:inline distT="0" distB="0" distL="0" distR="0" wp14:anchorId="5E727BF7" wp14:editId="5E727BF8">
            <wp:extent cx="2178050" cy="2200543"/>
            <wp:effectExtent l="0" t="0" r="0" b="9525"/>
            <wp:docPr id="38" name="Picture 38" descr="email-outlook-2016-ma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mail-outlook-2016-mac-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90150" cy="2212767"/>
                    </a:xfrm>
                    <a:prstGeom prst="rect">
                      <a:avLst/>
                    </a:prstGeom>
                    <a:noFill/>
                    <a:ln>
                      <a:noFill/>
                    </a:ln>
                  </pic:spPr>
                </pic:pic>
              </a:graphicData>
            </a:graphic>
          </wp:inline>
        </w:drawing>
      </w:r>
    </w:p>
    <w:p w14:paraId="5E727B4F" w14:textId="77777777" w:rsidR="0000178A" w:rsidRPr="00A66DE7" w:rsidRDefault="0000178A" w:rsidP="0000178A">
      <w:pPr>
        <w:rPr>
          <w:color w:val="263150"/>
        </w:rPr>
      </w:pPr>
      <w:r w:rsidRPr="00A66DE7">
        <w:rPr>
          <w:color w:val="263150"/>
        </w:rPr>
        <w:t xml:space="preserve">Next, you will need to click the </w:t>
      </w:r>
      <w:r w:rsidRPr="00A66DE7">
        <w:rPr>
          <w:b/>
          <w:color w:val="263150"/>
        </w:rPr>
        <w:t>+</w:t>
      </w:r>
      <w:r w:rsidRPr="00A66DE7">
        <w:rPr>
          <w:color w:val="263150"/>
        </w:rPr>
        <w:t xml:space="preserve"> in the bottom left, then from the drop down, select </w:t>
      </w:r>
      <w:r w:rsidRPr="00A66DE7">
        <w:rPr>
          <w:b/>
          <w:color w:val="263150"/>
        </w:rPr>
        <w:t>Other Email</w:t>
      </w:r>
      <w:r w:rsidRPr="00A66DE7">
        <w:rPr>
          <w:color w:val="263150"/>
        </w:rPr>
        <w:t>.</w:t>
      </w:r>
    </w:p>
    <w:p w14:paraId="5E727B50" w14:textId="77777777" w:rsidR="0000178A" w:rsidRDefault="006F1764" w:rsidP="0000178A">
      <w:r>
        <w:rPr>
          <w:noProof/>
        </w:rPr>
        <w:drawing>
          <wp:inline distT="0" distB="0" distL="0" distR="0" wp14:anchorId="5E727BF9" wp14:editId="5E727BFA">
            <wp:extent cx="3938271" cy="4000500"/>
            <wp:effectExtent l="0" t="0" r="5080" b="0"/>
            <wp:docPr id="39" name="Picture 39" descr="email-outlook-2016-ma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mail-outlook-2016-mac-2.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48460" cy="4010850"/>
                    </a:xfrm>
                    <a:prstGeom prst="rect">
                      <a:avLst/>
                    </a:prstGeom>
                    <a:noFill/>
                    <a:ln>
                      <a:noFill/>
                    </a:ln>
                  </pic:spPr>
                </pic:pic>
              </a:graphicData>
            </a:graphic>
          </wp:inline>
        </w:drawing>
      </w:r>
    </w:p>
    <w:p w14:paraId="5E727B51" w14:textId="77777777" w:rsidR="0000178A" w:rsidRDefault="0000178A" w:rsidP="0000178A"/>
    <w:p w14:paraId="5E727B52" w14:textId="77777777" w:rsidR="0000178A" w:rsidRDefault="0000178A" w:rsidP="0000178A"/>
    <w:p w14:paraId="5E727B53" w14:textId="77777777" w:rsidR="0000178A" w:rsidRDefault="0000178A" w:rsidP="0000178A"/>
    <w:p w14:paraId="5E727B54" w14:textId="77777777" w:rsidR="0000178A" w:rsidRDefault="0000178A" w:rsidP="0000178A"/>
    <w:p w14:paraId="5E727B55" w14:textId="77777777" w:rsidR="006F1764" w:rsidRPr="00A66DE7" w:rsidRDefault="006F1764" w:rsidP="0000178A">
      <w:pPr>
        <w:rPr>
          <w:color w:val="263150"/>
        </w:rPr>
      </w:pPr>
      <w:r w:rsidRPr="00A66DE7">
        <w:rPr>
          <w:color w:val="263150"/>
        </w:rPr>
        <w:lastRenderedPageBreak/>
        <w:t>E</w:t>
      </w:r>
      <w:r w:rsidR="0000178A" w:rsidRPr="00A66DE7">
        <w:rPr>
          <w:color w:val="263150"/>
        </w:rPr>
        <w:t xml:space="preserve">nter </w:t>
      </w:r>
      <w:r w:rsidRPr="00A66DE7">
        <w:rPr>
          <w:color w:val="263150"/>
        </w:rPr>
        <w:t>your</w:t>
      </w:r>
      <w:r w:rsidR="0000178A" w:rsidRPr="00A66DE7">
        <w:rPr>
          <w:color w:val="263150"/>
        </w:rPr>
        <w:t xml:space="preserve"> </w:t>
      </w:r>
      <w:r w:rsidR="0000178A" w:rsidRPr="00A66DE7">
        <w:rPr>
          <w:b/>
          <w:color w:val="263150"/>
        </w:rPr>
        <w:t>Email Address</w:t>
      </w:r>
      <w:r w:rsidR="0000178A" w:rsidRPr="00A66DE7">
        <w:rPr>
          <w:color w:val="263150"/>
        </w:rPr>
        <w:t xml:space="preserve"> and </w:t>
      </w:r>
      <w:r w:rsidR="0000178A" w:rsidRPr="00A66DE7">
        <w:rPr>
          <w:b/>
          <w:color w:val="263150"/>
        </w:rPr>
        <w:t>Password</w:t>
      </w:r>
      <w:r w:rsidR="0000178A" w:rsidRPr="00A66DE7">
        <w:rPr>
          <w:color w:val="263150"/>
        </w:rPr>
        <w:t xml:space="preserve">. Once you have typed these details in, uncheck </w:t>
      </w:r>
      <w:r w:rsidR="0000178A" w:rsidRPr="00A66DE7">
        <w:rPr>
          <w:b/>
          <w:color w:val="263150"/>
        </w:rPr>
        <w:t>Configure automatically</w:t>
      </w:r>
      <w:r w:rsidRPr="00A66DE7">
        <w:rPr>
          <w:color w:val="263150"/>
        </w:rPr>
        <w:t>. The next part will specify t</w:t>
      </w:r>
      <w:r w:rsidR="0000178A" w:rsidRPr="00A66DE7">
        <w:rPr>
          <w:color w:val="263150"/>
        </w:rPr>
        <w:t>ype</w:t>
      </w:r>
      <w:r w:rsidRPr="00A66DE7">
        <w:rPr>
          <w:color w:val="263150"/>
        </w:rPr>
        <w:t>,</w:t>
      </w:r>
      <w:r w:rsidR="0000178A" w:rsidRPr="00A66DE7">
        <w:rPr>
          <w:color w:val="263150"/>
        </w:rPr>
        <w:t xml:space="preserve"> this needs to be </w:t>
      </w:r>
      <w:r w:rsidR="0000178A" w:rsidRPr="00A66DE7">
        <w:rPr>
          <w:b/>
          <w:color w:val="263150"/>
        </w:rPr>
        <w:t>POP</w:t>
      </w:r>
      <w:r w:rsidR="0000178A" w:rsidRPr="00A66DE7">
        <w:rPr>
          <w:color w:val="263150"/>
        </w:rPr>
        <w:t xml:space="preserve">. </w:t>
      </w:r>
    </w:p>
    <w:p w14:paraId="5E727B56" w14:textId="77777777" w:rsidR="0000178A" w:rsidRPr="00A66DE7" w:rsidRDefault="0000178A" w:rsidP="0000178A">
      <w:pPr>
        <w:rPr>
          <w:color w:val="263150"/>
        </w:rPr>
      </w:pPr>
      <w:r w:rsidRPr="00A66DE7">
        <w:rPr>
          <w:color w:val="263150"/>
        </w:rPr>
        <w:t xml:space="preserve">It will then </w:t>
      </w:r>
      <w:r w:rsidR="006F1764" w:rsidRPr="00A66DE7">
        <w:rPr>
          <w:color w:val="263150"/>
        </w:rPr>
        <w:t>request your</w:t>
      </w:r>
      <w:r w:rsidRPr="00A66DE7">
        <w:rPr>
          <w:color w:val="263150"/>
        </w:rPr>
        <w:t xml:space="preserve"> </w:t>
      </w:r>
      <w:r w:rsidRPr="00A66DE7">
        <w:rPr>
          <w:b/>
          <w:color w:val="263150"/>
        </w:rPr>
        <w:t>Server Information</w:t>
      </w:r>
      <w:r w:rsidRPr="00A66DE7">
        <w:rPr>
          <w:color w:val="263150"/>
        </w:rPr>
        <w:t xml:space="preserve">. The Incoming Server is pop.clara.net and the Outgoing Server is relay.clara.net. You will need to select </w:t>
      </w:r>
      <w:r w:rsidRPr="00A66DE7">
        <w:rPr>
          <w:b/>
          <w:color w:val="263150"/>
        </w:rPr>
        <w:t>Override default port</w:t>
      </w:r>
      <w:r w:rsidRPr="00A66DE7">
        <w:rPr>
          <w:color w:val="263150"/>
        </w:rPr>
        <w:t xml:space="preserve"> under the </w:t>
      </w:r>
      <w:r w:rsidRPr="00A66DE7">
        <w:rPr>
          <w:b/>
          <w:color w:val="263150"/>
        </w:rPr>
        <w:t>Outgoing server</w:t>
      </w:r>
      <w:r w:rsidRPr="00A66DE7">
        <w:rPr>
          <w:color w:val="263150"/>
        </w:rPr>
        <w:t xml:space="preserve"> then replace </w:t>
      </w:r>
      <w:r w:rsidRPr="00A66DE7">
        <w:rPr>
          <w:b/>
          <w:color w:val="263150"/>
        </w:rPr>
        <w:t>port</w:t>
      </w:r>
      <w:r w:rsidRPr="00A66DE7">
        <w:rPr>
          <w:color w:val="263150"/>
        </w:rPr>
        <w:t xml:space="preserve"> number </w:t>
      </w:r>
      <w:r w:rsidRPr="00A66DE7">
        <w:rPr>
          <w:b/>
          <w:color w:val="263150"/>
        </w:rPr>
        <w:t>25</w:t>
      </w:r>
      <w:r w:rsidRPr="00A66DE7">
        <w:rPr>
          <w:color w:val="263150"/>
        </w:rPr>
        <w:t xml:space="preserve"> with </w:t>
      </w:r>
      <w:r w:rsidRPr="00A66DE7">
        <w:rPr>
          <w:b/>
          <w:color w:val="263150"/>
        </w:rPr>
        <w:t>587</w:t>
      </w:r>
      <w:r w:rsidRPr="00A66DE7">
        <w:rPr>
          <w:color w:val="263150"/>
        </w:rPr>
        <w:t xml:space="preserve">. Where it asks for a </w:t>
      </w:r>
      <w:r w:rsidRPr="00A66DE7">
        <w:rPr>
          <w:b/>
          <w:color w:val="263150"/>
        </w:rPr>
        <w:t>Username</w:t>
      </w:r>
      <w:r w:rsidRPr="00A66DE7">
        <w:rPr>
          <w:color w:val="263150"/>
        </w:rPr>
        <w:t xml:space="preserve"> you will need to enter the full email address. </w:t>
      </w:r>
    </w:p>
    <w:p w14:paraId="5E727B57" w14:textId="77777777" w:rsidR="0000178A" w:rsidRDefault="006F1764" w:rsidP="0000178A">
      <w:r>
        <w:rPr>
          <w:noProof/>
        </w:rPr>
        <w:drawing>
          <wp:inline distT="0" distB="0" distL="0" distR="0" wp14:anchorId="5E727BFB" wp14:editId="5E727BFC">
            <wp:extent cx="3943350" cy="3764542"/>
            <wp:effectExtent l="0" t="0" r="0" b="7620"/>
            <wp:docPr id="40" name="Picture 40" descr="email-outlook-2016-ma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mail-outlook-2016-mac-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54718" cy="3775395"/>
                    </a:xfrm>
                    <a:prstGeom prst="rect">
                      <a:avLst/>
                    </a:prstGeom>
                    <a:noFill/>
                    <a:ln>
                      <a:noFill/>
                    </a:ln>
                  </pic:spPr>
                </pic:pic>
              </a:graphicData>
            </a:graphic>
          </wp:inline>
        </w:drawing>
      </w:r>
    </w:p>
    <w:p w14:paraId="5E727B58" w14:textId="77777777" w:rsidR="0000178A" w:rsidRDefault="0000178A" w:rsidP="006F1764">
      <w:pPr>
        <w:pStyle w:val="SDHeading1"/>
      </w:pPr>
      <w:bookmarkStart w:id="10" w:name="_Toc453166604"/>
      <w:r>
        <w:t>Setting up email in Windows Live Mail</w:t>
      </w:r>
      <w:bookmarkEnd w:id="10"/>
    </w:p>
    <w:p w14:paraId="5E727B59" w14:textId="77777777" w:rsidR="0000178A" w:rsidRPr="00A66DE7" w:rsidRDefault="0000178A" w:rsidP="0000178A">
      <w:pPr>
        <w:spacing w:before="100" w:beforeAutospacing="1" w:after="100" w:afterAutospacing="1" w:line="240" w:lineRule="auto"/>
        <w:rPr>
          <w:rFonts w:eastAsia="Times New Roman"/>
          <w:color w:val="263150"/>
        </w:rPr>
      </w:pPr>
      <w:r w:rsidRPr="00A66DE7">
        <w:rPr>
          <w:rFonts w:eastAsia="Times New Roman"/>
          <w:color w:val="263150"/>
        </w:rPr>
        <w:t xml:space="preserve">Select the </w:t>
      </w:r>
      <w:r w:rsidRPr="00A66DE7">
        <w:rPr>
          <w:rFonts w:eastAsia="Times New Roman"/>
          <w:b/>
          <w:bCs/>
          <w:color w:val="263150"/>
        </w:rPr>
        <w:t>Accounts</w:t>
      </w:r>
      <w:r w:rsidRPr="00A66DE7">
        <w:rPr>
          <w:rFonts w:eastAsia="Times New Roman"/>
          <w:color w:val="263150"/>
        </w:rPr>
        <w:t xml:space="preserve"> tab from the menu bar, and then click the New Email option in the Account tab.</w:t>
      </w:r>
    </w:p>
    <w:p w14:paraId="5E727B5A" w14:textId="77777777" w:rsidR="0000178A" w:rsidRDefault="006F1764" w:rsidP="0000178A">
      <w:pPr>
        <w:spacing w:before="100" w:beforeAutospacing="1" w:after="100" w:afterAutospacing="1" w:line="240" w:lineRule="auto"/>
        <w:rPr>
          <w:rFonts w:eastAsia="Times New Roman"/>
        </w:rPr>
      </w:pPr>
      <w:r>
        <w:rPr>
          <w:noProof/>
        </w:rPr>
        <w:drawing>
          <wp:inline distT="0" distB="0" distL="0" distR="0" wp14:anchorId="5E727BFD" wp14:editId="5E727BFE">
            <wp:extent cx="4324350" cy="2488904"/>
            <wp:effectExtent l="0" t="0" r="0" b="6985"/>
            <wp:docPr id="41" name="Picture 41" descr="windows_live_mail_set_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indows_live_mail_set_up.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56730" cy="2507541"/>
                    </a:xfrm>
                    <a:prstGeom prst="rect">
                      <a:avLst/>
                    </a:prstGeom>
                    <a:noFill/>
                    <a:ln>
                      <a:noFill/>
                    </a:ln>
                  </pic:spPr>
                </pic:pic>
              </a:graphicData>
            </a:graphic>
          </wp:inline>
        </w:drawing>
      </w:r>
    </w:p>
    <w:p w14:paraId="5E727B5B" w14:textId="77777777" w:rsidR="0000178A" w:rsidRPr="00FF1BE1" w:rsidRDefault="0000178A" w:rsidP="0000178A">
      <w:pPr>
        <w:spacing w:before="100" w:beforeAutospacing="1" w:after="100" w:afterAutospacing="1" w:line="240" w:lineRule="auto"/>
        <w:rPr>
          <w:rFonts w:eastAsia="Times New Roman"/>
          <w:color w:val="263150"/>
        </w:rPr>
      </w:pPr>
      <w:r w:rsidRPr="00FF1BE1">
        <w:rPr>
          <w:rFonts w:eastAsia="Times New Roman"/>
          <w:color w:val="263150"/>
        </w:rPr>
        <w:lastRenderedPageBreak/>
        <w:t xml:space="preserve">On the following screen you will need to enter your </w:t>
      </w:r>
      <w:r w:rsidRPr="00FF1BE1">
        <w:rPr>
          <w:rFonts w:eastAsia="Times New Roman"/>
          <w:b/>
          <w:color w:val="263150"/>
        </w:rPr>
        <w:t>Email Address, Password, and Display Name</w:t>
      </w:r>
      <w:r w:rsidRPr="00FF1BE1">
        <w:rPr>
          <w:rFonts w:eastAsia="Times New Roman"/>
          <w:color w:val="263150"/>
        </w:rPr>
        <w:t xml:space="preserve">. Select </w:t>
      </w:r>
      <w:r w:rsidRPr="00FF1BE1">
        <w:rPr>
          <w:rFonts w:eastAsia="Times New Roman"/>
          <w:b/>
          <w:bCs/>
          <w:color w:val="263150"/>
        </w:rPr>
        <w:t>Manually configure the server settings</w:t>
      </w:r>
      <w:r w:rsidRPr="00FF1BE1">
        <w:rPr>
          <w:rFonts w:eastAsia="Times New Roman"/>
          <w:color w:val="263150"/>
        </w:rPr>
        <w:t xml:space="preserve"> and click </w:t>
      </w:r>
      <w:r w:rsidRPr="00FF1BE1">
        <w:rPr>
          <w:rFonts w:eastAsia="Times New Roman"/>
          <w:b/>
          <w:bCs/>
          <w:color w:val="263150"/>
        </w:rPr>
        <w:t>Next</w:t>
      </w:r>
      <w:r w:rsidRPr="00FF1BE1">
        <w:rPr>
          <w:rFonts w:eastAsia="Times New Roman"/>
          <w:color w:val="263150"/>
        </w:rPr>
        <w:t>.</w:t>
      </w:r>
    </w:p>
    <w:p w14:paraId="5E727B5C" w14:textId="77777777" w:rsidR="0000178A" w:rsidRDefault="006F1764" w:rsidP="0000178A">
      <w:pPr>
        <w:spacing w:before="100" w:beforeAutospacing="1" w:after="100" w:afterAutospacing="1" w:line="240" w:lineRule="auto"/>
        <w:rPr>
          <w:rFonts w:eastAsia="Times New Roman"/>
        </w:rPr>
      </w:pPr>
      <w:r>
        <w:rPr>
          <w:noProof/>
        </w:rPr>
        <w:drawing>
          <wp:inline distT="0" distB="0" distL="0" distR="0" wp14:anchorId="5E727BFF" wp14:editId="5E727C00">
            <wp:extent cx="3765550" cy="3137958"/>
            <wp:effectExtent l="0" t="0" r="6350" b="5715"/>
            <wp:docPr id="42" name="Picture 42" descr="windows_live_mail_add_email_accou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indows_live_mail_add_email_accounts.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75309" cy="3146090"/>
                    </a:xfrm>
                    <a:prstGeom prst="rect">
                      <a:avLst/>
                    </a:prstGeom>
                    <a:noFill/>
                    <a:ln>
                      <a:noFill/>
                    </a:ln>
                  </pic:spPr>
                </pic:pic>
              </a:graphicData>
            </a:graphic>
          </wp:inline>
        </w:drawing>
      </w:r>
    </w:p>
    <w:p w14:paraId="5E727B5D" w14:textId="77777777" w:rsidR="00E71132" w:rsidRPr="00FF1BE1" w:rsidRDefault="0000178A" w:rsidP="0000178A">
      <w:pPr>
        <w:spacing w:before="100" w:beforeAutospacing="1" w:after="100" w:afterAutospacing="1" w:line="240" w:lineRule="auto"/>
        <w:rPr>
          <w:rFonts w:eastAsia="Times New Roman"/>
          <w:color w:val="263150"/>
        </w:rPr>
      </w:pPr>
      <w:r w:rsidRPr="00FF1BE1">
        <w:rPr>
          <w:rFonts w:eastAsia="Times New Roman"/>
          <w:color w:val="263150"/>
        </w:rPr>
        <w:t xml:space="preserve">On the following page you will need to enter the server settings. The incoming server is </w:t>
      </w:r>
      <w:r w:rsidRPr="00FF1BE1">
        <w:rPr>
          <w:rFonts w:eastAsia="Times New Roman"/>
          <w:b/>
          <w:color w:val="263150"/>
        </w:rPr>
        <w:t>pop.clara.net</w:t>
      </w:r>
      <w:r w:rsidRPr="00FF1BE1">
        <w:rPr>
          <w:rFonts w:eastAsia="Times New Roman"/>
          <w:color w:val="263150"/>
        </w:rPr>
        <w:t xml:space="preserve"> and the outgoing is </w:t>
      </w:r>
      <w:r w:rsidRPr="00FF1BE1">
        <w:rPr>
          <w:rFonts w:eastAsia="Times New Roman"/>
          <w:b/>
          <w:color w:val="263150"/>
        </w:rPr>
        <w:t>relay.clara.net</w:t>
      </w:r>
      <w:r w:rsidRPr="00FF1BE1">
        <w:rPr>
          <w:rFonts w:eastAsia="Times New Roman"/>
          <w:color w:val="263150"/>
        </w:rPr>
        <w:t xml:space="preserve">. You will also need to ensure that the incoming port is </w:t>
      </w:r>
      <w:r w:rsidRPr="00FF1BE1">
        <w:rPr>
          <w:rFonts w:eastAsia="Times New Roman"/>
          <w:b/>
          <w:color w:val="263150"/>
        </w:rPr>
        <w:t>110</w:t>
      </w:r>
      <w:r w:rsidRPr="00FF1BE1">
        <w:rPr>
          <w:rFonts w:eastAsia="Times New Roman"/>
          <w:color w:val="263150"/>
        </w:rPr>
        <w:t xml:space="preserve"> and the outgoing port is </w:t>
      </w:r>
      <w:r w:rsidRPr="00FF1BE1">
        <w:rPr>
          <w:rFonts w:eastAsia="Times New Roman"/>
          <w:b/>
          <w:color w:val="263150"/>
        </w:rPr>
        <w:t>587</w:t>
      </w:r>
      <w:r w:rsidRPr="00FF1BE1">
        <w:rPr>
          <w:rFonts w:eastAsia="Times New Roman"/>
          <w:color w:val="263150"/>
        </w:rPr>
        <w:t xml:space="preserve">, </w:t>
      </w:r>
      <w:r w:rsidRPr="00FF1BE1">
        <w:rPr>
          <w:rFonts w:eastAsia="Times New Roman"/>
          <w:b/>
          <w:color w:val="263150"/>
        </w:rPr>
        <w:t>SSL</w:t>
      </w:r>
      <w:r w:rsidRPr="00FF1BE1">
        <w:rPr>
          <w:rFonts w:eastAsia="Times New Roman"/>
          <w:color w:val="263150"/>
        </w:rPr>
        <w:t xml:space="preserve"> should not be checked. </w:t>
      </w:r>
    </w:p>
    <w:p w14:paraId="5E727B5E" w14:textId="77777777" w:rsidR="0000178A" w:rsidRPr="00FF1BE1" w:rsidRDefault="0000178A" w:rsidP="0000178A">
      <w:pPr>
        <w:spacing w:before="100" w:beforeAutospacing="1" w:after="100" w:afterAutospacing="1" w:line="240" w:lineRule="auto"/>
        <w:rPr>
          <w:rFonts w:eastAsia="Times New Roman"/>
          <w:color w:val="263150"/>
        </w:rPr>
      </w:pPr>
      <w:r w:rsidRPr="00FF1BE1">
        <w:rPr>
          <w:rFonts w:eastAsia="Times New Roman"/>
          <w:color w:val="263150"/>
        </w:rPr>
        <w:t xml:space="preserve">The authentication type is set to </w:t>
      </w:r>
      <w:r w:rsidRPr="00FF1BE1">
        <w:rPr>
          <w:rFonts w:eastAsia="Times New Roman"/>
          <w:b/>
          <w:bCs/>
          <w:color w:val="263150"/>
        </w:rPr>
        <w:t>Clear text</w:t>
      </w:r>
      <w:r w:rsidRPr="00FF1BE1">
        <w:rPr>
          <w:rFonts w:eastAsia="Times New Roman"/>
          <w:color w:val="263150"/>
        </w:rPr>
        <w:t xml:space="preserve">. Tick the box for </w:t>
      </w:r>
      <w:r w:rsidRPr="00FF1BE1">
        <w:rPr>
          <w:rFonts w:eastAsia="Times New Roman"/>
          <w:b/>
          <w:bCs/>
          <w:color w:val="263150"/>
        </w:rPr>
        <w:t>Requires authentication</w:t>
      </w:r>
      <w:r w:rsidRPr="00FF1BE1">
        <w:rPr>
          <w:rFonts w:eastAsia="Times New Roman"/>
          <w:color w:val="263150"/>
        </w:rPr>
        <w:t xml:space="preserve"> and click </w:t>
      </w:r>
      <w:r w:rsidRPr="00FF1BE1">
        <w:rPr>
          <w:rFonts w:eastAsia="Times New Roman"/>
          <w:b/>
          <w:bCs/>
          <w:color w:val="263150"/>
        </w:rPr>
        <w:t>Next</w:t>
      </w:r>
      <w:r w:rsidRPr="00FF1BE1">
        <w:rPr>
          <w:rFonts w:eastAsia="Times New Roman"/>
          <w:color w:val="263150"/>
        </w:rPr>
        <w:t>.</w:t>
      </w:r>
    </w:p>
    <w:p w14:paraId="5E727B5F" w14:textId="77777777" w:rsidR="00E71132" w:rsidRDefault="00E71132" w:rsidP="0000178A">
      <w:pPr>
        <w:spacing w:before="100" w:beforeAutospacing="1" w:after="100" w:afterAutospacing="1" w:line="240" w:lineRule="auto"/>
        <w:rPr>
          <w:rFonts w:eastAsia="Times New Roman"/>
        </w:rPr>
      </w:pPr>
      <w:r>
        <w:rPr>
          <w:noProof/>
        </w:rPr>
        <w:drawing>
          <wp:inline distT="0" distB="0" distL="0" distR="0" wp14:anchorId="5E727C01" wp14:editId="5E727C02">
            <wp:extent cx="4222750" cy="3518958"/>
            <wp:effectExtent l="0" t="0" r="6350" b="5715"/>
            <wp:docPr id="43" name="Picture 43" descr="windows_live_mail_configuration_sett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indows_live_mail_configuration_settings.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25286" cy="3521071"/>
                    </a:xfrm>
                    <a:prstGeom prst="rect">
                      <a:avLst/>
                    </a:prstGeom>
                    <a:noFill/>
                    <a:ln>
                      <a:noFill/>
                    </a:ln>
                  </pic:spPr>
                </pic:pic>
              </a:graphicData>
            </a:graphic>
          </wp:inline>
        </w:drawing>
      </w:r>
    </w:p>
    <w:p w14:paraId="5E727B60" w14:textId="77777777" w:rsidR="0000178A" w:rsidRDefault="0000178A" w:rsidP="0000178A">
      <w:pPr>
        <w:spacing w:before="100" w:beforeAutospacing="1" w:after="100" w:afterAutospacing="1" w:line="240" w:lineRule="auto"/>
        <w:rPr>
          <w:rFonts w:eastAsia="Times New Roman"/>
        </w:rPr>
      </w:pPr>
    </w:p>
    <w:p w14:paraId="5E727B61" w14:textId="77777777" w:rsidR="0000178A" w:rsidRPr="00FF1BE1" w:rsidRDefault="0000178A" w:rsidP="0000178A">
      <w:pPr>
        <w:spacing w:before="100" w:beforeAutospacing="1" w:after="100" w:afterAutospacing="1" w:line="240" w:lineRule="auto"/>
        <w:rPr>
          <w:rFonts w:eastAsia="Times New Roman"/>
          <w:color w:val="263150"/>
        </w:rPr>
      </w:pPr>
      <w:r w:rsidRPr="00FF1BE1">
        <w:rPr>
          <w:rFonts w:eastAsia="Times New Roman"/>
          <w:color w:val="263150"/>
        </w:rPr>
        <w:lastRenderedPageBreak/>
        <w:t>You will then see the following confirmation screen.</w:t>
      </w:r>
    </w:p>
    <w:p w14:paraId="5E727B62" w14:textId="77777777" w:rsidR="0000178A" w:rsidRDefault="00E71132" w:rsidP="0000178A">
      <w:pPr>
        <w:spacing w:before="100" w:beforeAutospacing="1" w:after="100" w:afterAutospacing="1" w:line="240" w:lineRule="auto"/>
        <w:rPr>
          <w:rFonts w:eastAsia="Times New Roman"/>
        </w:rPr>
      </w:pPr>
      <w:r>
        <w:rPr>
          <w:noProof/>
        </w:rPr>
        <w:drawing>
          <wp:inline distT="0" distB="0" distL="0" distR="0" wp14:anchorId="5E727C03" wp14:editId="5E727C04">
            <wp:extent cx="4235450" cy="3529542"/>
            <wp:effectExtent l="0" t="0" r="0" b="0"/>
            <wp:docPr id="44" name="Picture 44" descr="windows_live_mail_email_account_ad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indows_live_mail_email_account_added.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46679" cy="3538900"/>
                    </a:xfrm>
                    <a:prstGeom prst="rect">
                      <a:avLst/>
                    </a:prstGeom>
                    <a:noFill/>
                    <a:ln>
                      <a:noFill/>
                    </a:ln>
                  </pic:spPr>
                </pic:pic>
              </a:graphicData>
            </a:graphic>
          </wp:inline>
        </w:drawing>
      </w:r>
    </w:p>
    <w:p w14:paraId="5E727B63" w14:textId="77777777" w:rsidR="0000178A" w:rsidRDefault="0000178A" w:rsidP="0000178A"/>
    <w:p w14:paraId="5E727B64" w14:textId="77777777" w:rsidR="0000178A" w:rsidRDefault="0000178A" w:rsidP="0000178A"/>
    <w:p w14:paraId="0D21A1DE" w14:textId="0036127E" w:rsidR="002B748C" w:rsidRDefault="002B748C" w:rsidP="00E71132">
      <w:pPr>
        <w:pStyle w:val="SDHeading1"/>
      </w:pPr>
      <w:bookmarkStart w:id="11" w:name="_Toc453166605"/>
      <w:r>
        <w:t>How to setup email in Windows 10 Mail</w:t>
      </w:r>
    </w:p>
    <w:p w14:paraId="6A0EA7F5" w14:textId="77777777" w:rsidR="002B748C" w:rsidRDefault="002B748C" w:rsidP="002B748C">
      <w:r>
        <w:t>First click the settings Icon in the bottom left hand corner of the mail client.</w:t>
      </w:r>
    </w:p>
    <w:p w14:paraId="4F4E456F" w14:textId="77777777" w:rsidR="002B748C" w:rsidRDefault="002B748C" w:rsidP="002B748C"/>
    <w:p w14:paraId="08CA8E97" w14:textId="77777777" w:rsidR="002B748C" w:rsidRDefault="002B748C" w:rsidP="002B748C">
      <w:r>
        <w:rPr>
          <w:noProof/>
        </w:rPr>
        <w:drawing>
          <wp:inline distT="0" distB="0" distL="0" distR="0" wp14:anchorId="16F26C45" wp14:editId="6D3059B9">
            <wp:extent cx="548640" cy="2286000"/>
            <wp:effectExtent l="0" t="0" r="381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8640" cy="2286000"/>
                    </a:xfrm>
                    <a:prstGeom prst="rect">
                      <a:avLst/>
                    </a:prstGeom>
                    <a:noFill/>
                    <a:ln>
                      <a:noFill/>
                    </a:ln>
                  </pic:spPr>
                </pic:pic>
              </a:graphicData>
            </a:graphic>
          </wp:inline>
        </w:drawing>
      </w:r>
    </w:p>
    <w:p w14:paraId="74EE2DC2" w14:textId="77777777" w:rsidR="002B748C" w:rsidRDefault="002B748C" w:rsidP="002B748C">
      <w:pPr>
        <w:rPr>
          <w:noProof/>
        </w:rPr>
      </w:pPr>
    </w:p>
    <w:p w14:paraId="6B8D4204" w14:textId="77777777" w:rsidR="002B748C" w:rsidRDefault="002B748C" w:rsidP="002B748C">
      <w:pPr>
        <w:rPr>
          <w:noProof/>
        </w:rPr>
      </w:pPr>
    </w:p>
    <w:p w14:paraId="5DCCF379" w14:textId="56C2002A" w:rsidR="002B748C" w:rsidRDefault="002B748C" w:rsidP="002B748C">
      <w:pPr>
        <w:rPr>
          <w:noProof/>
        </w:rPr>
      </w:pPr>
      <w:r>
        <w:rPr>
          <w:noProof/>
        </w:rPr>
        <w:lastRenderedPageBreak/>
        <w:t>Next click Manage accounts.</w:t>
      </w:r>
    </w:p>
    <w:p w14:paraId="1AA540C7" w14:textId="77777777" w:rsidR="002B748C" w:rsidRDefault="002B748C" w:rsidP="002B748C">
      <w:pPr>
        <w:rPr>
          <w:noProof/>
        </w:rPr>
      </w:pPr>
      <w:r>
        <w:rPr>
          <w:noProof/>
        </w:rPr>
        <w:drawing>
          <wp:inline distT="0" distB="0" distL="0" distR="0" wp14:anchorId="72EEF30F" wp14:editId="53EF732B">
            <wp:extent cx="1257300" cy="229362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57300" cy="2293620"/>
                    </a:xfrm>
                    <a:prstGeom prst="rect">
                      <a:avLst/>
                    </a:prstGeom>
                    <a:noFill/>
                    <a:ln>
                      <a:noFill/>
                    </a:ln>
                  </pic:spPr>
                </pic:pic>
              </a:graphicData>
            </a:graphic>
          </wp:inline>
        </w:drawing>
      </w:r>
    </w:p>
    <w:p w14:paraId="50B2C146" w14:textId="77777777" w:rsidR="002B748C" w:rsidRDefault="002B748C" w:rsidP="002B748C">
      <w:r>
        <w:t>Then Click “Add Account”</w:t>
      </w:r>
    </w:p>
    <w:p w14:paraId="74AD6FFF" w14:textId="77777777" w:rsidR="002B748C" w:rsidRDefault="002B748C" w:rsidP="002B748C">
      <w:r>
        <w:rPr>
          <w:noProof/>
        </w:rPr>
        <w:drawing>
          <wp:inline distT="0" distB="0" distL="0" distR="0" wp14:anchorId="2422280B" wp14:editId="4D66E54B">
            <wp:extent cx="1790700" cy="1554480"/>
            <wp:effectExtent l="0" t="0" r="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90700" cy="1554480"/>
                    </a:xfrm>
                    <a:prstGeom prst="rect">
                      <a:avLst/>
                    </a:prstGeom>
                    <a:noFill/>
                    <a:ln>
                      <a:noFill/>
                    </a:ln>
                  </pic:spPr>
                </pic:pic>
              </a:graphicData>
            </a:graphic>
          </wp:inline>
        </w:drawing>
      </w:r>
    </w:p>
    <w:p w14:paraId="3CAE741C" w14:textId="77777777" w:rsidR="002B748C" w:rsidRDefault="002B748C" w:rsidP="002B748C">
      <w:r>
        <w:t>Next click “Advanced setup”</w:t>
      </w:r>
    </w:p>
    <w:p w14:paraId="0BA9345C" w14:textId="77777777" w:rsidR="002B748C" w:rsidRDefault="002B748C" w:rsidP="002B748C">
      <w:r>
        <w:rPr>
          <w:noProof/>
        </w:rPr>
        <w:drawing>
          <wp:inline distT="0" distB="0" distL="0" distR="0" wp14:anchorId="7F774A08" wp14:editId="1E60024E">
            <wp:extent cx="2659380" cy="2842260"/>
            <wp:effectExtent l="0" t="0" r="762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59380" cy="2842260"/>
                    </a:xfrm>
                    <a:prstGeom prst="rect">
                      <a:avLst/>
                    </a:prstGeom>
                    <a:noFill/>
                    <a:ln>
                      <a:noFill/>
                    </a:ln>
                  </pic:spPr>
                </pic:pic>
              </a:graphicData>
            </a:graphic>
          </wp:inline>
        </w:drawing>
      </w:r>
    </w:p>
    <w:p w14:paraId="754A6D42" w14:textId="77777777" w:rsidR="002B748C" w:rsidRDefault="002B748C" w:rsidP="002B748C"/>
    <w:p w14:paraId="71EDC59F" w14:textId="77777777" w:rsidR="002B748C" w:rsidRDefault="002B748C" w:rsidP="002B748C"/>
    <w:p w14:paraId="31AD1BA4" w14:textId="77777777" w:rsidR="002B748C" w:rsidRDefault="002B748C" w:rsidP="002B748C"/>
    <w:p w14:paraId="434E73E3" w14:textId="3B5B1E7B" w:rsidR="002B748C" w:rsidRDefault="002B748C" w:rsidP="002B748C">
      <w:r>
        <w:lastRenderedPageBreak/>
        <w:t>Then Click “Internet email”</w:t>
      </w:r>
    </w:p>
    <w:p w14:paraId="33C0AF7F" w14:textId="77777777" w:rsidR="002B748C" w:rsidRDefault="002B748C" w:rsidP="002B748C">
      <w:r>
        <w:rPr>
          <w:noProof/>
        </w:rPr>
        <w:drawing>
          <wp:inline distT="0" distB="0" distL="0" distR="0" wp14:anchorId="6445254D" wp14:editId="4BB4F94D">
            <wp:extent cx="2659380" cy="2842260"/>
            <wp:effectExtent l="0" t="0" r="762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59380" cy="2842260"/>
                    </a:xfrm>
                    <a:prstGeom prst="rect">
                      <a:avLst/>
                    </a:prstGeom>
                    <a:noFill/>
                    <a:ln>
                      <a:noFill/>
                    </a:ln>
                  </pic:spPr>
                </pic:pic>
              </a:graphicData>
            </a:graphic>
          </wp:inline>
        </w:drawing>
      </w:r>
    </w:p>
    <w:p w14:paraId="0219616C" w14:textId="77777777" w:rsidR="002B748C" w:rsidRDefault="002B748C" w:rsidP="002B748C">
      <w:pPr>
        <w:rPr>
          <w:noProof/>
        </w:rPr>
      </w:pPr>
      <w:r>
        <w:rPr>
          <w:noProof/>
        </w:rPr>
        <w:t>Next fill out the following information with the appropriate information.</w:t>
      </w:r>
    </w:p>
    <w:p w14:paraId="22BB2E40" w14:textId="77777777" w:rsidR="002B748C" w:rsidRDefault="002B748C" w:rsidP="002B748C">
      <w:pPr>
        <w:rPr>
          <w:noProof/>
        </w:rPr>
      </w:pPr>
      <w:r>
        <w:rPr>
          <w:noProof/>
        </w:rPr>
        <w:t>In “Email Address” Enter your full email address.</w:t>
      </w:r>
    </w:p>
    <w:p w14:paraId="01EA01B5" w14:textId="77777777" w:rsidR="002B748C" w:rsidRDefault="002B748C" w:rsidP="002B748C">
      <w:pPr>
        <w:rPr>
          <w:noProof/>
        </w:rPr>
      </w:pPr>
      <w:r>
        <w:rPr>
          <w:noProof/>
        </w:rPr>
        <w:t>In “Username” enter your full email address a second time.</w:t>
      </w:r>
    </w:p>
    <w:p w14:paraId="09502691" w14:textId="77777777" w:rsidR="002B748C" w:rsidRDefault="002B748C" w:rsidP="002B748C">
      <w:pPr>
        <w:rPr>
          <w:noProof/>
        </w:rPr>
      </w:pPr>
      <w:r>
        <w:rPr>
          <w:noProof/>
        </w:rPr>
        <w:t>In “Password” enter your accounts password.</w:t>
      </w:r>
    </w:p>
    <w:p w14:paraId="62E449CA" w14:textId="77777777" w:rsidR="002B748C" w:rsidRDefault="002B748C" w:rsidP="002B748C">
      <w:pPr>
        <w:rPr>
          <w:noProof/>
        </w:rPr>
      </w:pPr>
      <w:r>
        <w:rPr>
          <w:noProof/>
        </w:rPr>
        <w:drawing>
          <wp:anchor distT="0" distB="0" distL="114300" distR="114300" simplePos="0" relativeHeight="251661312" behindDoc="1" locked="0" layoutInCell="1" allowOverlap="1" wp14:anchorId="78CCE240" wp14:editId="6710A4F0">
            <wp:simplePos x="0" y="0"/>
            <wp:positionH relativeFrom="margin">
              <wp:align>left</wp:align>
            </wp:positionH>
            <wp:positionV relativeFrom="paragraph">
              <wp:posOffset>56515</wp:posOffset>
            </wp:positionV>
            <wp:extent cx="3175000" cy="2471912"/>
            <wp:effectExtent l="0" t="0" r="6350" b="5080"/>
            <wp:wrapTight wrapText="bothSides">
              <wp:wrapPolygon edited="0">
                <wp:start x="0" y="0"/>
                <wp:lineTo x="0" y="21478"/>
                <wp:lineTo x="21514" y="21478"/>
                <wp:lineTo x="2151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b="27114"/>
                    <a:stretch/>
                  </pic:blipFill>
                  <pic:spPr bwMode="auto">
                    <a:xfrm>
                      <a:off x="0" y="0"/>
                      <a:ext cx="3175000" cy="2471912"/>
                    </a:xfrm>
                    <a:prstGeom prst="rect">
                      <a:avLst/>
                    </a:prstGeom>
                    <a:ln>
                      <a:noFill/>
                    </a:ln>
                    <a:extLst>
                      <a:ext uri="{53640926-AAD7-44D8-BBD7-CCE9431645EC}">
                        <a14:shadowObscured xmlns:a14="http://schemas.microsoft.com/office/drawing/2010/main"/>
                      </a:ext>
                    </a:extLst>
                  </pic:spPr>
                </pic:pic>
              </a:graphicData>
            </a:graphic>
          </wp:anchor>
        </w:drawing>
      </w:r>
    </w:p>
    <w:p w14:paraId="6AEFB54B" w14:textId="77777777" w:rsidR="002B748C" w:rsidRDefault="002B748C" w:rsidP="002B748C"/>
    <w:p w14:paraId="090AF6E2" w14:textId="77777777" w:rsidR="002B748C" w:rsidRDefault="002B748C" w:rsidP="002B748C"/>
    <w:p w14:paraId="04AE00AA" w14:textId="77777777" w:rsidR="002B748C" w:rsidRDefault="002B748C" w:rsidP="002B748C"/>
    <w:p w14:paraId="225C34F4" w14:textId="77777777" w:rsidR="002B748C" w:rsidRDefault="002B748C" w:rsidP="002B748C"/>
    <w:p w14:paraId="46683B26" w14:textId="77777777" w:rsidR="002B748C" w:rsidRDefault="002B748C" w:rsidP="002B748C"/>
    <w:p w14:paraId="27B1F7B9" w14:textId="77777777" w:rsidR="002B748C" w:rsidRDefault="002B748C" w:rsidP="002B748C"/>
    <w:p w14:paraId="717942A7" w14:textId="77777777" w:rsidR="002B748C" w:rsidRDefault="002B748C" w:rsidP="002B748C"/>
    <w:p w14:paraId="53FF07B0" w14:textId="77777777" w:rsidR="002B748C" w:rsidRDefault="002B748C" w:rsidP="002B748C"/>
    <w:p w14:paraId="79D6D110" w14:textId="77777777" w:rsidR="002B748C" w:rsidRDefault="002B748C" w:rsidP="002B748C"/>
    <w:p w14:paraId="6E8AE5EE" w14:textId="77777777" w:rsidR="002B748C" w:rsidRDefault="002B748C" w:rsidP="002B748C"/>
    <w:p w14:paraId="411F42C1" w14:textId="5DE9D485" w:rsidR="002B748C" w:rsidRDefault="002B748C" w:rsidP="002B748C">
      <w:r>
        <w:t>In “Account name” put the first part of your email address (Everything before the @ Symbol)</w:t>
      </w:r>
    </w:p>
    <w:p w14:paraId="6750CE56" w14:textId="77777777" w:rsidR="002B748C" w:rsidRDefault="002B748C" w:rsidP="002B748C">
      <w:r>
        <w:t>In “Send messages using your name” enter whatever you would like your name to appear as on emails.</w:t>
      </w:r>
    </w:p>
    <w:p w14:paraId="2208AC7C" w14:textId="77777777" w:rsidR="002B748C" w:rsidRDefault="002B748C" w:rsidP="002B748C">
      <w:r>
        <w:t>For the “incoming server settings” put pop.clara.net</w:t>
      </w:r>
    </w:p>
    <w:p w14:paraId="41CDD276" w14:textId="77777777" w:rsidR="002B748C" w:rsidRDefault="002B748C" w:rsidP="002B748C">
      <w:r>
        <w:t>For the “Account type” ensure that it is displayed as a POP3.</w:t>
      </w:r>
    </w:p>
    <w:p w14:paraId="100FC24D" w14:textId="77777777" w:rsidR="002B748C" w:rsidRDefault="002B748C" w:rsidP="002B748C">
      <w:r>
        <w:rPr>
          <w:noProof/>
        </w:rPr>
        <w:lastRenderedPageBreak/>
        <w:drawing>
          <wp:anchor distT="0" distB="0" distL="114300" distR="114300" simplePos="0" relativeHeight="251662336" behindDoc="1" locked="0" layoutInCell="1" allowOverlap="1" wp14:anchorId="0494766A" wp14:editId="4E8F7136">
            <wp:simplePos x="0" y="0"/>
            <wp:positionH relativeFrom="margin">
              <wp:posOffset>-635</wp:posOffset>
            </wp:positionH>
            <wp:positionV relativeFrom="paragraph">
              <wp:posOffset>10795</wp:posOffset>
            </wp:positionV>
            <wp:extent cx="2776855" cy="2966085"/>
            <wp:effectExtent l="0" t="0" r="4445" b="5715"/>
            <wp:wrapTight wrapText="bothSides">
              <wp:wrapPolygon edited="0">
                <wp:start x="0" y="0"/>
                <wp:lineTo x="0" y="21503"/>
                <wp:lineTo x="21486" y="21503"/>
                <wp:lineTo x="21486" y="0"/>
                <wp:lineTo x="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2776855" cy="2966085"/>
                    </a:xfrm>
                    <a:prstGeom prst="rect">
                      <a:avLst/>
                    </a:prstGeom>
                  </pic:spPr>
                </pic:pic>
              </a:graphicData>
            </a:graphic>
            <wp14:sizeRelH relativeFrom="margin">
              <wp14:pctWidth>0</wp14:pctWidth>
            </wp14:sizeRelH>
            <wp14:sizeRelV relativeFrom="margin">
              <wp14:pctHeight>0</wp14:pctHeight>
            </wp14:sizeRelV>
          </wp:anchor>
        </w:drawing>
      </w:r>
    </w:p>
    <w:p w14:paraId="479DB7BF" w14:textId="77777777" w:rsidR="002B748C" w:rsidRDefault="002B748C" w:rsidP="002B748C"/>
    <w:p w14:paraId="089F07F0" w14:textId="77777777" w:rsidR="002B748C" w:rsidRDefault="002B748C" w:rsidP="002B748C"/>
    <w:p w14:paraId="580024BA" w14:textId="77777777" w:rsidR="002B748C" w:rsidRDefault="002B748C" w:rsidP="002B748C"/>
    <w:p w14:paraId="188DE9A9" w14:textId="77777777" w:rsidR="002B748C" w:rsidRDefault="002B748C" w:rsidP="002B748C"/>
    <w:p w14:paraId="1749B610" w14:textId="77777777" w:rsidR="002B748C" w:rsidRDefault="002B748C" w:rsidP="002B748C"/>
    <w:p w14:paraId="01DA4A19" w14:textId="77777777" w:rsidR="002B748C" w:rsidRDefault="002B748C" w:rsidP="002B748C"/>
    <w:p w14:paraId="2E596318" w14:textId="77777777" w:rsidR="002B748C" w:rsidRDefault="002B748C" w:rsidP="002B748C"/>
    <w:p w14:paraId="363B6A89" w14:textId="77777777" w:rsidR="002B748C" w:rsidRDefault="002B748C" w:rsidP="002B748C"/>
    <w:p w14:paraId="2072D9F2" w14:textId="77777777" w:rsidR="002B748C" w:rsidRDefault="002B748C" w:rsidP="002B748C"/>
    <w:p w14:paraId="711FDA06" w14:textId="77777777" w:rsidR="002B748C" w:rsidRDefault="002B748C" w:rsidP="002B748C"/>
    <w:p w14:paraId="5C739114" w14:textId="77777777" w:rsidR="002B748C" w:rsidRDefault="002B748C" w:rsidP="002B748C"/>
    <w:p w14:paraId="7B4A88E2" w14:textId="77777777" w:rsidR="002B748C" w:rsidRDefault="002B748C" w:rsidP="002B748C"/>
    <w:p w14:paraId="6DFC1276" w14:textId="5ED70E40" w:rsidR="002B748C" w:rsidRDefault="002B748C" w:rsidP="002B748C">
      <w:r>
        <w:t>Ensure the “outgoing server (SMTP)” is set to relay.clara.net</w:t>
      </w:r>
    </w:p>
    <w:p w14:paraId="7A5D237D" w14:textId="77777777" w:rsidR="002B748C" w:rsidRDefault="002B748C" w:rsidP="002B748C">
      <w:r>
        <w:t>Make sure that outgoing server requires authentication is ticked.</w:t>
      </w:r>
    </w:p>
    <w:p w14:paraId="62275E88" w14:textId="77777777" w:rsidR="002B748C" w:rsidRDefault="002B748C" w:rsidP="002B748C">
      <w:r>
        <w:t>Ensure that “use the same username and password for sending emails” is ticked.</w:t>
      </w:r>
    </w:p>
    <w:p w14:paraId="1B626572" w14:textId="77777777" w:rsidR="002B748C" w:rsidRDefault="002B748C" w:rsidP="002B748C">
      <w:r>
        <w:t>Ensure that “Require SLL” is disabled for both incoming and outgoing emails.</w:t>
      </w:r>
    </w:p>
    <w:p w14:paraId="28DA7851" w14:textId="77777777" w:rsidR="002B748C" w:rsidRDefault="002B748C" w:rsidP="002B748C">
      <w:r>
        <w:rPr>
          <w:noProof/>
        </w:rPr>
        <w:drawing>
          <wp:anchor distT="0" distB="0" distL="114300" distR="114300" simplePos="0" relativeHeight="251663360" behindDoc="1" locked="0" layoutInCell="1" allowOverlap="1" wp14:anchorId="6FF70100" wp14:editId="71EE5BC7">
            <wp:simplePos x="0" y="0"/>
            <wp:positionH relativeFrom="margin">
              <wp:align>left</wp:align>
            </wp:positionH>
            <wp:positionV relativeFrom="paragraph">
              <wp:posOffset>156845</wp:posOffset>
            </wp:positionV>
            <wp:extent cx="2895600" cy="3092450"/>
            <wp:effectExtent l="0" t="0" r="0" b="0"/>
            <wp:wrapTight wrapText="bothSides">
              <wp:wrapPolygon edited="0">
                <wp:start x="0" y="0"/>
                <wp:lineTo x="0" y="21423"/>
                <wp:lineTo x="21458" y="21423"/>
                <wp:lineTo x="21458"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2895600" cy="309245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60469437" w14:textId="77777777" w:rsidR="002B748C" w:rsidRDefault="002B748C" w:rsidP="002B748C">
      <w:pPr>
        <w:rPr>
          <w:noProof/>
        </w:rPr>
      </w:pPr>
    </w:p>
    <w:p w14:paraId="0EB0E530" w14:textId="77777777" w:rsidR="002B748C" w:rsidRDefault="002B748C" w:rsidP="002B748C">
      <w:pPr>
        <w:rPr>
          <w:noProof/>
        </w:rPr>
      </w:pPr>
      <w:r>
        <w:t>Finally click “Sign in”</w:t>
      </w:r>
      <w:r w:rsidRPr="00A66DDE">
        <w:rPr>
          <w:noProof/>
        </w:rPr>
        <w:t xml:space="preserve"> </w:t>
      </w:r>
    </w:p>
    <w:p w14:paraId="335528CC" w14:textId="77777777" w:rsidR="002B748C" w:rsidRDefault="002B748C" w:rsidP="002B748C">
      <w:pPr>
        <w:rPr>
          <w:noProof/>
        </w:rPr>
      </w:pPr>
      <w:r>
        <w:rPr>
          <w:noProof/>
        </w:rPr>
        <w:drawing>
          <wp:inline distT="0" distB="0" distL="0" distR="0" wp14:anchorId="6043C805" wp14:editId="235D42DB">
            <wp:extent cx="2331720" cy="320040"/>
            <wp:effectExtent l="0" t="0" r="0" b="381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31720" cy="320040"/>
                    </a:xfrm>
                    <a:prstGeom prst="rect">
                      <a:avLst/>
                    </a:prstGeom>
                    <a:noFill/>
                    <a:ln>
                      <a:noFill/>
                    </a:ln>
                  </pic:spPr>
                </pic:pic>
              </a:graphicData>
            </a:graphic>
          </wp:inline>
        </w:drawing>
      </w:r>
    </w:p>
    <w:p w14:paraId="650AE316" w14:textId="70F1D40F" w:rsidR="002B748C" w:rsidRDefault="002B748C" w:rsidP="002B748C">
      <w:pPr>
        <w:rPr>
          <w:noProof/>
        </w:rPr>
      </w:pPr>
      <w:r>
        <w:rPr>
          <w:noProof/>
        </w:rPr>
        <w:t>Now your account should be completely set up. If your emails aren’t showing up straight away click the “sync” button at the top of your inbox to resync your mailbox to our server.</w:t>
      </w:r>
    </w:p>
    <w:p w14:paraId="08612F33" w14:textId="77777777" w:rsidR="002B748C" w:rsidRDefault="002B748C" w:rsidP="002B748C">
      <w:pPr>
        <w:rPr>
          <w:noProof/>
        </w:rPr>
      </w:pPr>
    </w:p>
    <w:p w14:paraId="6DB6C00C" w14:textId="60DCD910" w:rsidR="002B748C" w:rsidRDefault="002B748C" w:rsidP="002B748C">
      <w:pPr>
        <w:rPr>
          <w:noProof/>
        </w:rPr>
      </w:pPr>
      <w:r w:rsidRPr="002B748C">
        <w:rPr>
          <w:rFonts w:ascii="Calibri" w:eastAsia="Calibri" w:hAnsi="Calibri"/>
          <w:noProof/>
          <w:sz w:val="22"/>
          <w:szCs w:val="22"/>
        </w:rPr>
        <w:drawing>
          <wp:inline distT="0" distB="0" distL="0" distR="0" wp14:anchorId="6C071C9A" wp14:editId="67E12BEA">
            <wp:extent cx="2573867" cy="4546600"/>
            <wp:effectExtent l="0" t="0" r="0" b="635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r="55092" b="-590"/>
                    <a:stretch/>
                  </pic:blipFill>
                  <pic:spPr bwMode="auto">
                    <a:xfrm>
                      <a:off x="0" y="0"/>
                      <a:ext cx="2573867" cy="4546600"/>
                    </a:xfrm>
                    <a:prstGeom prst="rect">
                      <a:avLst/>
                    </a:prstGeom>
                    <a:ln>
                      <a:noFill/>
                    </a:ln>
                    <a:extLst>
                      <a:ext uri="{53640926-AAD7-44D8-BBD7-CCE9431645EC}">
                        <a14:shadowObscured xmlns:a14="http://schemas.microsoft.com/office/drawing/2010/main"/>
                      </a:ext>
                    </a:extLst>
                  </pic:spPr>
                </pic:pic>
              </a:graphicData>
            </a:graphic>
          </wp:inline>
        </w:drawing>
      </w:r>
    </w:p>
    <w:p w14:paraId="13801F12" w14:textId="6DCC8E0C" w:rsidR="002B748C" w:rsidRDefault="002B748C" w:rsidP="002B748C">
      <w:pPr>
        <w:rPr>
          <w:noProof/>
        </w:rPr>
      </w:pPr>
    </w:p>
    <w:p w14:paraId="5B7257D8" w14:textId="5B2FCC6F" w:rsidR="002B748C" w:rsidRDefault="002B748C" w:rsidP="002B748C">
      <w:pPr>
        <w:rPr>
          <w:noProof/>
        </w:rPr>
      </w:pPr>
    </w:p>
    <w:p w14:paraId="53C2AD11" w14:textId="0D69F5F3" w:rsidR="002B748C" w:rsidRDefault="002B748C" w:rsidP="002B748C">
      <w:pPr>
        <w:rPr>
          <w:noProof/>
        </w:rPr>
      </w:pPr>
    </w:p>
    <w:p w14:paraId="350D29B2" w14:textId="375B04CE" w:rsidR="002B748C" w:rsidRDefault="002B748C" w:rsidP="002B748C">
      <w:pPr>
        <w:rPr>
          <w:noProof/>
        </w:rPr>
      </w:pPr>
    </w:p>
    <w:p w14:paraId="39D411A0" w14:textId="6EC34F46" w:rsidR="002B748C" w:rsidRDefault="002B748C" w:rsidP="002B748C">
      <w:pPr>
        <w:rPr>
          <w:noProof/>
        </w:rPr>
      </w:pPr>
    </w:p>
    <w:p w14:paraId="55C5331B" w14:textId="77777777" w:rsidR="002B748C" w:rsidRDefault="002B748C" w:rsidP="002B748C">
      <w:pPr>
        <w:rPr>
          <w:noProof/>
        </w:rPr>
      </w:pPr>
    </w:p>
    <w:p w14:paraId="35702A57" w14:textId="77777777" w:rsidR="002B748C" w:rsidRDefault="002B748C" w:rsidP="002B748C">
      <w:pPr>
        <w:pStyle w:val="SDHeading1"/>
        <w:numPr>
          <w:ilvl w:val="0"/>
          <w:numId w:val="0"/>
        </w:numPr>
      </w:pPr>
    </w:p>
    <w:p w14:paraId="5E727B65" w14:textId="06B29C44" w:rsidR="0000178A" w:rsidRDefault="002F2C5C" w:rsidP="00E71132">
      <w:pPr>
        <w:pStyle w:val="SDHeading1"/>
      </w:pPr>
      <w:r>
        <w:lastRenderedPageBreak/>
        <w:t>How do I s</w:t>
      </w:r>
      <w:r w:rsidR="00E71132">
        <w:t xml:space="preserve">et </w:t>
      </w:r>
      <w:r>
        <w:t>up f</w:t>
      </w:r>
      <w:r w:rsidR="0000178A">
        <w:t>ilters in Webmail</w:t>
      </w:r>
      <w:bookmarkEnd w:id="11"/>
    </w:p>
    <w:p w14:paraId="5E727B66" w14:textId="77777777" w:rsidR="0000178A" w:rsidRDefault="0000178A" w:rsidP="0000178A">
      <w:r w:rsidRPr="00FF1BE1">
        <w:rPr>
          <w:color w:val="263150"/>
        </w:rPr>
        <w:t xml:space="preserve">Firstly, you will need sign in to webmail on the following link: </w:t>
      </w:r>
      <w:hyperlink r:id="rId61" w:history="1">
        <w:r>
          <w:rPr>
            <w:rStyle w:val="Hyperlink"/>
          </w:rPr>
          <w:t>https://webmail.clara.net/src/login.php</w:t>
        </w:r>
      </w:hyperlink>
    </w:p>
    <w:p w14:paraId="5E727B67" w14:textId="77777777" w:rsidR="0000178A" w:rsidRPr="00FF1BE1" w:rsidRDefault="0000178A" w:rsidP="0000178A">
      <w:pPr>
        <w:rPr>
          <w:color w:val="263150"/>
        </w:rPr>
      </w:pPr>
      <w:r w:rsidRPr="00FF1BE1">
        <w:rPr>
          <w:color w:val="263150"/>
        </w:rPr>
        <w:t xml:space="preserve">You will need to sign in with your full email address as the </w:t>
      </w:r>
      <w:r w:rsidRPr="00FF1BE1">
        <w:rPr>
          <w:b/>
          <w:color w:val="263150"/>
        </w:rPr>
        <w:t>Username</w:t>
      </w:r>
      <w:r w:rsidRPr="00FF1BE1">
        <w:rPr>
          <w:color w:val="263150"/>
        </w:rPr>
        <w:t xml:space="preserve"> and the </w:t>
      </w:r>
      <w:r w:rsidRPr="00FF1BE1">
        <w:rPr>
          <w:b/>
          <w:color w:val="263150"/>
        </w:rPr>
        <w:t>Password</w:t>
      </w:r>
      <w:r w:rsidRPr="00FF1BE1">
        <w:rPr>
          <w:color w:val="263150"/>
        </w:rPr>
        <w:t xml:space="preserve"> is your email password. Once typed in the information press </w:t>
      </w:r>
      <w:r w:rsidRPr="00FF1BE1">
        <w:rPr>
          <w:b/>
          <w:color w:val="263150"/>
        </w:rPr>
        <w:t>Login</w:t>
      </w:r>
      <w:r w:rsidRPr="00FF1BE1">
        <w:rPr>
          <w:color w:val="263150"/>
        </w:rPr>
        <w:t>.</w:t>
      </w:r>
    </w:p>
    <w:p w14:paraId="5E727B68" w14:textId="77777777" w:rsidR="0000178A" w:rsidRDefault="00E71132" w:rsidP="0000178A">
      <w:r>
        <w:rPr>
          <w:noProof/>
        </w:rPr>
        <w:drawing>
          <wp:inline distT="0" distB="0" distL="0" distR="0" wp14:anchorId="5E727C05" wp14:editId="5E727C06">
            <wp:extent cx="2133600" cy="1686721"/>
            <wp:effectExtent l="0" t="0" r="0" b="8890"/>
            <wp:docPr id="45" name="Picture 45" descr="email-filter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mail-filters-1.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46177" cy="1696664"/>
                    </a:xfrm>
                    <a:prstGeom prst="rect">
                      <a:avLst/>
                    </a:prstGeom>
                    <a:noFill/>
                    <a:ln>
                      <a:noFill/>
                    </a:ln>
                  </pic:spPr>
                </pic:pic>
              </a:graphicData>
            </a:graphic>
          </wp:inline>
        </w:drawing>
      </w:r>
    </w:p>
    <w:p w14:paraId="5E727B69" w14:textId="77777777" w:rsidR="0000178A" w:rsidRDefault="0000178A" w:rsidP="0000178A"/>
    <w:p w14:paraId="5E727B6A" w14:textId="77777777" w:rsidR="00E71132" w:rsidRDefault="00E71132" w:rsidP="0000178A"/>
    <w:p w14:paraId="5E727B6B" w14:textId="77777777" w:rsidR="00E71132" w:rsidRDefault="00E71132" w:rsidP="0000178A"/>
    <w:p w14:paraId="5E727B6C" w14:textId="77777777" w:rsidR="00E71132" w:rsidRDefault="00E71132" w:rsidP="0000178A"/>
    <w:p w14:paraId="1B6EA6A0" w14:textId="77777777" w:rsidR="009165F1" w:rsidRPr="009165F1" w:rsidRDefault="009165F1" w:rsidP="009165F1">
      <w:pPr>
        <w:spacing w:after="160" w:line="259" w:lineRule="auto"/>
        <w:jc w:val="left"/>
        <w:rPr>
          <w:color w:val="263150"/>
        </w:rPr>
      </w:pPr>
      <w:r w:rsidRPr="009165F1">
        <w:rPr>
          <w:color w:val="263150"/>
        </w:rPr>
        <w:t xml:space="preserve">Once you have logged in select </w:t>
      </w:r>
      <w:r w:rsidRPr="009165F1">
        <w:rPr>
          <w:b/>
          <w:color w:val="263150"/>
        </w:rPr>
        <w:t xml:space="preserve">Settings </w:t>
      </w:r>
      <w:r w:rsidRPr="009165F1">
        <w:rPr>
          <w:color w:val="263150"/>
        </w:rPr>
        <w:t>in the top right</w:t>
      </w:r>
    </w:p>
    <w:p w14:paraId="7EFAFD05" w14:textId="77777777" w:rsidR="009165F1" w:rsidRPr="009165F1" w:rsidRDefault="009165F1" w:rsidP="009165F1">
      <w:pPr>
        <w:spacing w:after="160" w:line="259" w:lineRule="auto"/>
        <w:jc w:val="left"/>
        <w:rPr>
          <w:color w:val="263150"/>
        </w:rPr>
      </w:pPr>
    </w:p>
    <w:p w14:paraId="7DC9B228" w14:textId="77777777" w:rsidR="009165F1" w:rsidRPr="009165F1" w:rsidRDefault="009165F1" w:rsidP="009165F1">
      <w:pPr>
        <w:spacing w:after="160" w:line="259" w:lineRule="auto"/>
        <w:jc w:val="left"/>
        <w:rPr>
          <w:rFonts w:eastAsia="Calibri" w:cs="Arial"/>
          <w:szCs w:val="18"/>
          <w:lang w:eastAsia="en-US"/>
        </w:rPr>
      </w:pPr>
      <w:r w:rsidRPr="009165F1">
        <w:rPr>
          <w:rFonts w:eastAsia="Calibri" w:cs="Arial"/>
          <w:noProof/>
          <w:szCs w:val="18"/>
          <w:lang w:eastAsia="en-US"/>
        </w:rPr>
        <w:drawing>
          <wp:inline distT="0" distB="0" distL="0" distR="0" wp14:anchorId="3F17017F" wp14:editId="70A138FB">
            <wp:extent cx="5731510" cy="3286760"/>
            <wp:effectExtent l="0" t="0" r="2540" b="889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bmail-filters1.jpg"/>
                    <pic:cNvPicPr/>
                  </pic:nvPicPr>
                  <pic:blipFill>
                    <a:blip r:embed="rId18">
                      <a:extLst>
                        <a:ext uri="{28A0092B-C50C-407E-A947-70E740481C1C}">
                          <a14:useLocalDpi xmlns:a14="http://schemas.microsoft.com/office/drawing/2010/main" val="0"/>
                        </a:ext>
                      </a:extLst>
                    </a:blip>
                    <a:stretch>
                      <a:fillRect/>
                    </a:stretch>
                  </pic:blipFill>
                  <pic:spPr>
                    <a:xfrm>
                      <a:off x="0" y="0"/>
                      <a:ext cx="5731510" cy="3286760"/>
                    </a:xfrm>
                    <a:prstGeom prst="rect">
                      <a:avLst/>
                    </a:prstGeom>
                  </pic:spPr>
                </pic:pic>
              </a:graphicData>
            </a:graphic>
          </wp:inline>
        </w:drawing>
      </w:r>
    </w:p>
    <w:p w14:paraId="3DC4A6C9" w14:textId="77777777" w:rsidR="009165F1" w:rsidRPr="009165F1" w:rsidRDefault="009165F1" w:rsidP="009165F1">
      <w:pPr>
        <w:spacing w:after="160" w:line="259" w:lineRule="auto"/>
        <w:jc w:val="left"/>
        <w:rPr>
          <w:rFonts w:eastAsia="Calibri" w:cs="Arial"/>
          <w:szCs w:val="18"/>
          <w:lang w:eastAsia="en-US"/>
        </w:rPr>
      </w:pPr>
    </w:p>
    <w:p w14:paraId="3AE0782B" w14:textId="77777777" w:rsidR="009165F1" w:rsidRDefault="009165F1" w:rsidP="009165F1">
      <w:pPr>
        <w:spacing w:after="160" w:line="259" w:lineRule="auto"/>
        <w:jc w:val="left"/>
        <w:rPr>
          <w:rFonts w:eastAsia="Calibri" w:cs="Arial"/>
          <w:szCs w:val="18"/>
          <w:lang w:eastAsia="en-US"/>
        </w:rPr>
      </w:pPr>
    </w:p>
    <w:p w14:paraId="5EA4A4D8" w14:textId="77777777" w:rsidR="009165F1" w:rsidRDefault="009165F1" w:rsidP="009165F1">
      <w:pPr>
        <w:spacing w:after="160" w:line="259" w:lineRule="auto"/>
        <w:jc w:val="left"/>
        <w:rPr>
          <w:rFonts w:eastAsia="Calibri" w:cs="Arial"/>
          <w:szCs w:val="18"/>
          <w:lang w:eastAsia="en-US"/>
        </w:rPr>
      </w:pPr>
    </w:p>
    <w:p w14:paraId="3C3F4968" w14:textId="1C32A9B1" w:rsidR="009165F1" w:rsidRPr="009165F1" w:rsidRDefault="009165F1" w:rsidP="009165F1">
      <w:pPr>
        <w:spacing w:after="160" w:line="259" w:lineRule="auto"/>
        <w:jc w:val="left"/>
        <w:rPr>
          <w:rFonts w:eastAsia="Calibri" w:cs="Arial"/>
          <w:szCs w:val="18"/>
          <w:lang w:eastAsia="en-US"/>
        </w:rPr>
      </w:pPr>
      <w:r w:rsidRPr="009165F1">
        <w:rPr>
          <w:rFonts w:eastAsia="Calibri" w:cs="Arial"/>
          <w:szCs w:val="18"/>
          <w:lang w:eastAsia="en-US"/>
        </w:rPr>
        <w:lastRenderedPageBreak/>
        <w:t xml:space="preserve">Select </w:t>
      </w:r>
      <w:r w:rsidRPr="009165F1">
        <w:rPr>
          <w:rFonts w:eastAsia="Calibri" w:cs="Arial"/>
          <w:b/>
          <w:szCs w:val="18"/>
          <w:lang w:eastAsia="en-US"/>
        </w:rPr>
        <w:t>Filters</w:t>
      </w:r>
      <w:r w:rsidRPr="009165F1">
        <w:rPr>
          <w:rFonts w:eastAsia="Calibri" w:cs="Arial"/>
          <w:szCs w:val="18"/>
          <w:lang w:eastAsia="en-US"/>
        </w:rPr>
        <w:t xml:space="preserve"> on the left then the</w:t>
      </w:r>
      <w:r w:rsidRPr="009165F1">
        <w:rPr>
          <w:rFonts w:eastAsia="Calibri" w:cs="Arial"/>
          <w:b/>
          <w:szCs w:val="18"/>
          <w:lang w:eastAsia="en-US"/>
        </w:rPr>
        <w:t xml:space="preserve"> +</w:t>
      </w:r>
      <w:r w:rsidRPr="009165F1">
        <w:rPr>
          <w:rFonts w:eastAsia="Calibri" w:cs="Arial"/>
          <w:szCs w:val="18"/>
          <w:lang w:eastAsia="en-US"/>
        </w:rPr>
        <w:t xml:space="preserve"> symbol at the bottom</w:t>
      </w:r>
    </w:p>
    <w:p w14:paraId="62EFF332" w14:textId="77777777" w:rsidR="009165F1" w:rsidRPr="009165F1" w:rsidRDefault="009165F1" w:rsidP="009165F1">
      <w:pPr>
        <w:spacing w:after="160" w:line="259" w:lineRule="auto"/>
        <w:jc w:val="left"/>
        <w:rPr>
          <w:rFonts w:eastAsia="Calibri" w:cs="Arial"/>
          <w:szCs w:val="18"/>
          <w:lang w:eastAsia="en-US"/>
        </w:rPr>
      </w:pPr>
    </w:p>
    <w:p w14:paraId="2A51ABE4" w14:textId="77777777" w:rsidR="009165F1" w:rsidRPr="009165F1" w:rsidRDefault="009165F1" w:rsidP="009165F1">
      <w:pPr>
        <w:spacing w:after="160" w:line="259" w:lineRule="auto"/>
        <w:jc w:val="left"/>
        <w:rPr>
          <w:rFonts w:eastAsia="Calibri" w:cs="Arial"/>
          <w:szCs w:val="18"/>
          <w:lang w:eastAsia="en-US"/>
        </w:rPr>
      </w:pPr>
      <w:r w:rsidRPr="009165F1">
        <w:rPr>
          <w:rFonts w:eastAsia="Calibri" w:cs="Arial"/>
          <w:noProof/>
          <w:szCs w:val="18"/>
          <w:lang w:eastAsia="en-US"/>
        </w:rPr>
        <w:drawing>
          <wp:inline distT="0" distB="0" distL="0" distR="0" wp14:anchorId="7413D8D6" wp14:editId="38727A0F">
            <wp:extent cx="5731510" cy="3296920"/>
            <wp:effectExtent l="0" t="0" r="254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bmail-filters2.jpg"/>
                    <pic:cNvPicPr/>
                  </pic:nvPicPr>
                  <pic:blipFill>
                    <a:blip r:embed="rId63">
                      <a:extLst>
                        <a:ext uri="{28A0092B-C50C-407E-A947-70E740481C1C}">
                          <a14:useLocalDpi xmlns:a14="http://schemas.microsoft.com/office/drawing/2010/main" val="0"/>
                        </a:ext>
                      </a:extLst>
                    </a:blip>
                    <a:stretch>
                      <a:fillRect/>
                    </a:stretch>
                  </pic:blipFill>
                  <pic:spPr>
                    <a:xfrm>
                      <a:off x="0" y="0"/>
                      <a:ext cx="5731510" cy="3296920"/>
                    </a:xfrm>
                    <a:prstGeom prst="rect">
                      <a:avLst/>
                    </a:prstGeom>
                  </pic:spPr>
                </pic:pic>
              </a:graphicData>
            </a:graphic>
          </wp:inline>
        </w:drawing>
      </w:r>
    </w:p>
    <w:p w14:paraId="1A3C24CB" w14:textId="77777777" w:rsidR="009165F1" w:rsidRPr="009165F1" w:rsidRDefault="009165F1" w:rsidP="009165F1">
      <w:pPr>
        <w:spacing w:after="160" w:line="259" w:lineRule="auto"/>
        <w:jc w:val="left"/>
        <w:rPr>
          <w:rFonts w:eastAsia="Calibri" w:cs="Arial"/>
          <w:szCs w:val="18"/>
          <w:lang w:eastAsia="en-US"/>
        </w:rPr>
      </w:pPr>
    </w:p>
    <w:p w14:paraId="105C46DB" w14:textId="77777777" w:rsidR="009165F1" w:rsidRPr="009165F1" w:rsidRDefault="009165F1" w:rsidP="009165F1">
      <w:pPr>
        <w:spacing w:after="160" w:line="259" w:lineRule="auto"/>
        <w:jc w:val="left"/>
        <w:rPr>
          <w:rFonts w:eastAsia="Calibri" w:cs="Arial"/>
          <w:szCs w:val="18"/>
          <w:lang w:eastAsia="en-US"/>
        </w:rPr>
      </w:pPr>
      <w:r w:rsidRPr="009165F1">
        <w:rPr>
          <w:rFonts w:eastAsia="Calibri" w:cs="Arial"/>
          <w:szCs w:val="18"/>
          <w:lang w:eastAsia="en-US"/>
        </w:rPr>
        <w:t xml:space="preserve">Give the filter a name and select the options you wish the filter to follow, click </w:t>
      </w:r>
      <w:r w:rsidRPr="009165F1">
        <w:rPr>
          <w:rFonts w:eastAsia="Calibri" w:cs="Arial"/>
          <w:b/>
          <w:szCs w:val="18"/>
          <w:lang w:eastAsia="en-US"/>
        </w:rPr>
        <w:t>Save</w:t>
      </w:r>
    </w:p>
    <w:p w14:paraId="5E727B78" w14:textId="34221AE6" w:rsidR="00E71132" w:rsidRPr="00FF1BE1" w:rsidRDefault="00E71132" w:rsidP="0000178A">
      <w:pPr>
        <w:pStyle w:val="NormalWeb"/>
        <w:rPr>
          <w:rFonts w:asciiTheme="minorHAnsi" w:hAnsiTheme="minorHAnsi"/>
          <w:color w:val="263150"/>
          <w:szCs w:val="18"/>
        </w:rPr>
      </w:pPr>
    </w:p>
    <w:p w14:paraId="5E727B79" w14:textId="77777777" w:rsidR="0000178A" w:rsidRDefault="0000178A" w:rsidP="00E71132">
      <w:pPr>
        <w:pStyle w:val="SDHeading1"/>
      </w:pPr>
      <w:bookmarkStart w:id="12" w:name="_Toc453166606"/>
      <w:r>
        <w:t>Setting up your email account on Apple Mail</w:t>
      </w:r>
      <w:bookmarkEnd w:id="12"/>
    </w:p>
    <w:p w14:paraId="5E727B7A" w14:textId="77777777" w:rsidR="0000178A" w:rsidRPr="00FF1BE1" w:rsidRDefault="0000178A" w:rsidP="0000178A">
      <w:pPr>
        <w:rPr>
          <w:color w:val="263150"/>
          <w:szCs w:val="36"/>
        </w:rPr>
      </w:pPr>
      <w:r w:rsidRPr="00FF1BE1">
        <w:rPr>
          <w:color w:val="263150"/>
          <w:szCs w:val="36"/>
        </w:rPr>
        <w:t xml:space="preserve">To add you email account to Apple Mail, you will firstly need to open Apple Mail by selecting the Mail Stamp logo on the dock station of the screen. Once open, you will need </w:t>
      </w:r>
      <w:r w:rsidRPr="00FF1BE1">
        <w:rPr>
          <w:b/>
          <w:color w:val="263150"/>
          <w:szCs w:val="36"/>
        </w:rPr>
        <w:t>Choose a Mail account provider</w:t>
      </w:r>
      <w:r w:rsidRPr="00FF1BE1">
        <w:rPr>
          <w:color w:val="263150"/>
          <w:szCs w:val="36"/>
        </w:rPr>
        <w:t xml:space="preserve">. You will need to select </w:t>
      </w:r>
      <w:r w:rsidRPr="00FF1BE1">
        <w:rPr>
          <w:b/>
          <w:color w:val="263150"/>
          <w:szCs w:val="36"/>
        </w:rPr>
        <w:t>Other Mail Account</w:t>
      </w:r>
      <w:r w:rsidRPr="00FF1BE1">
        <w:rPr>
          <w:color w:val="263150"/>
          <w:szCs w:val="36"/>
        </w:rPr>
        <w:t xml:space="preserve"> on the bottom of the list and press </w:t>
      </w:r>
      <w:r w:rsidRPr="00FF1BE1">
        <w:rPr>
          <w:b/>
          <w:color w:val="263150"/>
          <w:szCs w:val="36"/>
        </w:rPr>
        <w:t>Continue</w:t>
      </w:r>
      <w:r w:rsidRPr="00FF1BE1">
        <w:rPr>
          <w:color w:val="263150"/>
          <w:szCs w:val="36"/>
        </w:rPr>
        <w:t>.</w:t>
      </w:r>
    </w:p>
    <w:p w14:paraId="5E727B7B" w14:textId="77777777" w:rsidR="0000178A" w:rsidRDefault="000F2ACD" w:rsidP="0000178A">
      <w:pPr>
        <w:rPr>
          <w:szCs w:val="36"/>
        </w:rPr>
      </w:pPr>
      <w:r>
        <w:rPr>
          <w:noProof/>
        </w:rPr>
        <w:drawing>
          <wp:inline distT="0" distB="0" distL="0" distR="0" wp14:anchorId="5E727C0D" wp14:editId="5E727C0E">
            <wp:extent cx="4312026" cy="2698750"/>
            <wp:effectExtent l="0" t="0" r="0" b="6350"/>
            <wp:docPr id="49" name="Picture 49" descr="email-apple-mai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mail-apple-mail-1.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20376" cy="2703976"/>
                    </a:xfrm>
                    <a:prstGeom prst="rect">
                      <a:avLst/>
                    </a:prstGeom>
                    <a:noFill/>
                    <a:ln>
                      <a:noFill/>
                    </a:ln>
                  </pic:spPr>
                </pic:pic>
              </a:graphicData>
            </a:graphic>
          </wp:inline>
        </w:drawing>
      </w:r>
    </w:p>
    <w:p w14:paraId="5E727B7C" w14:textId="77777777" w:rsidR="0000178A" w:rsidRDefault="0000178A" w:rsidP="0000178A">
      <w:pPr>
        <w:rPr>
          <w:szCs w:val="36"/>
        </w:rPr>
      </w:pPr>
    </w:p>
    <w:p w14:paraId="5E727B7D" w14:textId="77777777" w:rsidR="0000178A" w:rsidRPr="00FF1BE1" w:rsidRDefault="0000178A" w:rsidP="0000178A">
      <w:pPr>
        <w:rPr>
          <w:color w:val="263150"/>
          <w:szCs w:val="36"/>
        </w:rPr>
      </w:pPr>
      <w:r w:rsidRPr="00FF1BE1">
        <w:rPr>
          <w:color w:val="263150"/>
          <w:szCs w:val="36"/>
        </w:rPr>
        <w:t xml:space="preserve">You will then be taken to a page where it will ask for your </w:t>
      </w:r>
      <w:r w:rsidRPr="00FF1BE1">
        <w:rPr>
          <w:b/>
          <w:color w:val="263150"/>
          <w:szCs w:val="36"/>
        </w:rPr>
        <w:t>Name</w:t>
      </w:r>
      <w:r w:rsidRPr="00FF1BE1">
        <w:rPr>
          <w:color w:val="263150"/>
          <w:szCs w:val="36"/>
        </w:rPr>
        <w:t xml:space="preserve">, </w:t>
      </w:r>
      <w:r w:rsidRPr="00FF1BE1">
        <w:rPr>
          <w:b/>
          <w:color w:val="263150"/>
          <w:szCs w:val="36"/>
        </w:rPr>
        <w:t>Email Address</w:t>
      </w:r>
      <w:r w:rsidRPr="00FF1BE1">
        <w:rPr>
          <w:color w:val="263150"/>
          <w:szCs w:val="36"/>
        </w:rPr>
        <w:t xml:space="preserve"> and </w:t>
      </w:r>
      <w:r w:rsidRPr="00FF1BE1">
        <w:rPr>
          <w:b/>
          <w:color w:val="263150"/>
          <w:szCs w:val="36"/>
        </w:rPr>
        <w:t>Password</w:t>
      </w:r>
      <w:r w:rsidRPr="00FF1BE1">
        <w:rPr>
          <w:color w:val="263150"/>
          <w:szCs w:val="36"/>
        </w:rPr>
        <w:t xml:space="preserve">. Fill this information in then press </w:t>
      </w:r>
      <w:r w:rsidRPr="00FF1BE1">
        <w:rPr>
          <w:b/>
          <w:color w:val="263150"/>
          <w:szCs w:val="36"/>
        </w:rPr>
        <w:t>Sign In</w:t>
      </w:r>
      <w:r w:rsidRPr="00FF1BE1">
        <w:rPr>
          <w:color w:val="263150"/>
          <w:szCs w:val="36"/>
        </w:rPr>
        <w:t>.</w:t>
      </w:r>
    </w:p>
    <w:p w14:paraId="5E727B7E" w14:textId="77777777" w:rsidR="0000178A" w:rsidRDefault="000F2ACD" w:rsidP="0000178A">
      <w:pPr>
        <w:rPr>
          <w:szCs w:val="36"/>
        </w:rPr>
      </w:pPr>
      <w:r>
        <w:rPr>
          <w:noProof/>
        </w:rPr>
        <w:drawing>
          <wp:inline distT="0" distB="0" distL="0" distR="0" wp14:anchorId="5E727C0F" wp14:editId="5E727C10">
            <wp:extent cx="4273550" cy="2675472"/>
            <wp:effectExtent l="0" t="0" r="0" b="0"/>
            <wp:docPr id="50" name="Picture 50" descr="email-apple-mai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mail-apple-mail-2.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73550" cy="2675472"/>
                    </a:xfrm>
                    <a:prstGeom prst="rect">
                      <a:avLst/>
                    </a:prstGeom>
                    <a:noFill/>
                    <a:ln>
                      <a:noFill/>
                    </a:ln>
                  </pic:spPr>
                </pic:pic>
              </a:graphicData>
            </a:graphic>
          </wp:inline>
        </w:drawing>
      </w:r>
    </w:p>
    <w:p w14:paraId="5E727B7F" w14:textId="77777777" w:rsidR="0000178A" w:rsidRDefault="0000178A" w:rsidP="0000178A">
      <w:pPr>
        <w:rPr>
          <w:szCs w:val="36"/>
        </w:rPr>
      </w:pPr>
    </w:p>
    <w:p w14:paraId="5E727B80" w14:textId="77777777" w:rsidR="0000178A" w:rsidRPr="00FF1BE1" w:rsidRDefault="0000178A" w:rsidP="0000178A">
      <w:pPr>
        <w:rPr>
          <w:color w:val="263150"/>
          <w:szCs w:val="36"/>
        </w:rPr>
      </w:pPr>
      <w:r w:rsidRPr="00FF1BE1">
        <w:rPr>
          <w:color w:val="263150"/>
          <w:szCs w:val="36"/>
        </w:rPr>
        <w:t xml:space="preserve">Once you press Sign In, it will display a message saying </w:t>
      </w:r>
      <w:r w:rsidRPr="00FF1BE1">
        <w:rPr>
          <w:b/>
          <w:color w:val="263150"/>
          <w:szCs w:val="36"/>
        </w:rPr>
        <w:t>Unable to verify account name or password</w:t>
      </w:r>
      <w:r w:rsidRPr="00FF1BE1">
        <w:rPr>
          <w:color w:val="263150"/>
          <w:szCs w:val="36"/>
        </w:rPr>
        <w:t xml:space="preserve">. It will also ask for your Username, Account Type, Incoming Mail Server and Outgoing Mail Server. The </w:t>
      </w:r>
      <w:r w:rsidRPr="00FF1BE1">
        <w:rPr>
          <w:b/>
          <w:color w:val="263150"/>
          <w:szCs w:val="36"/>
        </w:rPr>
        <w:t>Username</w:t>
      </w:r>
      <w:r w:rsidRPr="00FF1BE1">
        <w:rPr>
          <w:color w:val="263150"/>
          <w:szCs w:val="36"/>
        </w:rPr>
        <w:t xml:space="preserve"> will need to be the </w:t>
      </w:r>
      <w:r w:rsidRPr="00FF1BE1">
        <w:rPr>
          <w:b/>
          <w:color w:val="263150"/>
          <w:szCs w:val="36"/>
        </w:rPr>
        <w:t>Full Email Address</w:t>
      </w:r>
      <w:r w:rsidRPr="00FF1BE1">
        <w:rPr>
          <w:color w:val="263150"/>
          <w:szCs w:val="36"/>
        </w:rPr>
        <w:t xml:space="preserve">. The </w:t>
      </w:r>
      <w:r w:rsidRPr="00FF1BE1">
        <w:rPr>
          <w:b/>
          <w:color w:val="263150"/>
          <w:szCs w:val="36"/>
        </w:rPr>
        <w:t>Account Type</w:t>
      </w:r>
      <w:r w:rsidRPr="00FF1BE1">
        <w:rPr>
          <w:color w:val="263150"/>
          <w:szCs w:val="36"/>
        </w:rPr>
        <w:t xml:space="preserve"> needs to be </w:t>
      </w:r>
      <w:r w:rsidRPr="00FF1BE1">
        <w:rPr>
          <w:b/>
          <w:color w:val="263150"/>
          <w:szCs w:val="36"/>
        </w:rPr>
        <w:t>POP</w:t>
      </w:r>
      <w:r w:rsidRPr="00FF1BE1">
        <w:rPr>
          <w:color w:val="263150"/>
          <w:szCs w:val="36"/>
        </w:rPr>
        <w:t xml:space="preserve">. The </w:t>
      </w:r>
      <w:r w:rsidRPr="00FF1BE1">
        <w:rPr>
          <w:b/>
          <w:color w:val="263150"/>
          <w:szCs w:val="36"/>
        </w:rPr>
        <w:t>Incoming Mail Server</w:t>
      </w:r>
      <w:r w:rsidRPr="00FF1BE1">
        <w:rPr>
          <w:color w:val="263150"/>
          <w:szCs w:val="36"/>
        </w:rPr>
        <w:t xml:space="preserve"> is pop.clara.net and the </w:t>
      </w:r>
      <w:r w:rsidRPr="00FF1BE1">
        <w:rPr>
          <w:b/>
          <w:color w:val="263150"/>
          <w:szCs w:val="36"/>
        </w:rPr>
        <w:t>Outgoing Mail Server</w:t>
      </w:r>
      <w:r w:rsidRPr="00FF1BE1">
        <w:rPr>
          <w:color w:val="263150"/>
          <w:szCs w:val="36"/>
        </w:rPr>
        <w:t xml:space="preserve"> is relay.clara.net. Once you have filled in this information, select </w:t>
      </w:r>
      <w:r w:rsidRPr="00FF1BE1">
        <w:rPr>
          <w:b/>
          <w:color w:val="263150"/>
          <w:szCs w:val="36"/>
        </w:rPr>
        <w:t>Sign In</w:t>
      </w:r>
      <w:r w:rsidRPr="00FF1BE1">
        <w:rPr>
          <w:color w:val="263150"/>
          <w:szCs w:val="36"/>
        </w:rPr>
        <w:t>.</w:t>
      </w:r>
    </w:p>
    <w:p w14:paraId="5E727B81" w14:textId="77777777" w:rsidR="0000178A" w:rsidRDefault="000F2ACD" w:rsidP="0000178A">
      <w:pPr>
        <w:rPr>
          <w:szCs w:val="36"/>
        </w:rPr>
      </w:pPr>
      <w:r>
        <w:rPr>
          <w:noProof/>
        </w:rPr>
        <w:drawing>
          <wp:inline distT="0" distB="0" distL="0" distR="0" wp14:anchorId="5E727C11" wp14:editId="5E727C12">
            <wp:extent cx="2317750" cy="1720754"/>
            <wp:effectExtent l="0" t="0" r="6350" b="0"/>
            <wp:docPr id="51" name="Picture 51" descr="email-apple-mail-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mail-apple-mail-3.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40308" cy="1737501"/>
                    </a:xfrm>
                    <a:prstGeom prst="rect">
                      <a:avLst/>
                    </a:prstGeom>
                    <a:noFill/>
                    <a:ln>
                      <a:noFill/>
                    </a:ln>
                  </pic:spPr>
                </pic:pic>
              </a:graphicData>
            </a:graphic>
          </wp:inline>
        </w:drawing>
      </w:r>
    </w:p>
    <w:p w14:paraId="5E727B82" w14:textId="77777777" w:rsidR="0000178A" w:rsidRPr="00FF1BE1" w:rsidRDefault="0000178A" w:rsidP="0000178A">
      <w:pPr>
        <w:rPr>
          <w:color w:val="263150"/>
          <w:szCs w:val="36"/>
        </w:rPr>
      </w:pPr>
      <w:r w:rsidRPr="00FF1BE1">
        <w:rPr>
          <w:color w:val="263150"/>
          <w:szCs w:val="36"/>
        </w:rPr>
        <w:t xml:space="preserve">Pressing </w:t>
      </w:r>
      <w:r w:rsidRPr="00FF1BE1">
        <w:rPr>
          <w:b/>
          <w:color w:val="263150"/>
          <w:szCs w:val="36"/>
        </w:rPr>
        <w:t>Sign In</w:t>
      </w:r>
      <w:r w:rsidRPr="00FF1BE1">
        <w:rPr>
          <w:color w:val="263150"/>
          <w:szCs w:val="36"/>
        </w:rPr>
        <w:t xml:space="preserve"> will then complete the setup of your emails in Apple Mail.</w:t>
      </w:r>
    </w:p>
    <w:p w14:paraId="5E727B83" w14:textId="77777777" w:rsidR="0000178A" w:rsidRDefault="0000178A" w:rsidP="008E5F9C">
      <w:pPr>
        <w:pStyle w:val="Heading1"/>
      </w:pPr>
    </w:p>
    <w:p w14:paraId="5E727B84" w14:textId="77777777" w:rsidR="008E5F9C" w:rsidRDefault="008E5F9C" w:rsidP="008E5F9C"/>
    <w:p w14:paraId="5E727B85" w14:textId="77777777" w:rsidR="008E5F9C" w:rsidRDefault="008E5F9C" w:rsidP="008E5F9C"/>
    <w:p w14:paraId="5E727B86" w14:textId="77777777" w:rsidR="008E5F9C" w:rsidRDefault="008E5F9C" w:rsidP="008E5F9C"/>
    <w:p w14:paraId="5E727B87" w14:textId="77777777" w:rsidR="008E5F9C" w:rsidRPr="008E5F9C" w:rsidRDefault="008E5F9C" w:rsidP="008E5F9C"/>
    <w:p w14:paraId="5E727B88" w14:textId="77777777" w:rsidR="0000178A" w:rsidRDefault="008E5F9C" w:rsidP="008E5F9C">
      <w:pPr>
        <w:pStyle w:val="Heading1"/>
        <w:rPr>
          <w:sz w:val="40"/>
          <w:szCs w:val="40"/>
        </w:rPr>
      </w:pPr>
      <w:bookmarkStart w:id="13" w:name="_Toc453166607"/>
      <w:r>
        <w:rPr>
          <w:sz w:val="40"/>
          <w:szCs w:val="40"/>
        </w:rPr>
        <w:lastRenderedPageBreak/>
        <w:t xml:space="preserve">Email </w:t>
      </w:r>
      <w:r w:rsidR="0000178A">
        <w:rPr>
          <w:sz w:val="40"/>
          <w:szCs w:val="40"/>
        </w:rPr>
        <w:t>Trouble Shooting</w:t>
      </w:r>
      <w:bookmarkEnd w:id="13"/>
    </w:p>
    <w:p w14:paraId="5E727B89" w14:textId="77777777" w:rsidR="0000178A" w:rsidRDefault="0000178A" w:rsidP="008E5F9C">
      <w:pPr>
        <w:pStyle w:val="SDHeading1"/>
        <w:rPr>
          <w:szCs w:val="24"/>
        </w:rPr>
      </w:pPr>
      <w:bookmarkStart w:id="14" w:name="_Toc453166608"/>
      <w:r>
        <w:t>I received a notification that my mailbox is nearly full?</w:t>
      </w:r>
      <w:bookmarkEnd w:id="14"/>
    </w:p>
    <w:p w14:paraId="5E727B8A" w14:textId="77777777" w:rsidR="0000178A" w:rsidRPr="00FF1BE1" w:rsidRDefault="0000178A" w:rsidP="0000178A">
      <w:pPr>
        <w:spacing w:before="100" w:beforeAutospacing="1" w:after="100" w:afterAutospacing="1" w:line="240" w:lineRule="auto"/>
        <w:rPr>
          <w:rFonts w:eastAsia="Times New Roman"/>
          <w:color w:val="263150"/>
        </w:rPr>
      </w:pPr>
      <w:r w:rsidRPr="00FF1BE1">
        <w:rPr>
          <w:rFonts w:eastAsia="Times New Roman"/>
          <w:color w:val="263150"/>
        </w:rPr>
        <w:t xml:space="preserve">As the Claranet email platform is a shared platform for all of our customers, all mailboxes on our email servers have limits to the amount of emails/storage they can hold. If your email client is set to leave a copy of messages on the server once the emails have been downloaded then this could result in the mailbox reaching its limit. </w:t>
      </w:r>
    </w:p>
    <w:p w14:paraId="5E727B8B" w14:textId="77777777" w:rsidR="0000178A" w:rsidRDefault="0000178A" w:rsidP="0000178A">
      <w:pPr>
        <w:spacing w:before="100" w:beforeAutospacing="1" w:after="100" w:afterAutospacing="1" w:line="240" w:lineRule="auto"/>
        <w:rPr>
          <w:rFonts w:eastAsia="Times New Roman"/>
        </w:rPr>
      </w:pPr>
      <w:r w:rsidRPr="00FF1BE1">
        <w:rPr>
          <w:rFonts w:eastAsia="Times New Roman"/>
          <w:color w:val="263150"/>
        </w:rPr>
        <w:t xml:space="preserve">To delete emails from the server you will need to login to </w:t>
      </w:r>
      <w:hyperlink r:id="rId67" w:history="1">
        <w:r>
          <w:rPr>
            <w:rStyle w:val="Hyperlink"/>
            <w:rFonts w:eastAsia="Times New Roman"/>
          </w:rPr>
          <w:t>Webmail</w:t>
        </w:r>
      </w:hyperlink>
      <w:r>
        <w:rPr>
          <w:rFonts w:eastAsia="Times New Roman"/>
        </w:rPr>
        <w:t xml:space="preserve"> </w:t>
      </w:r>
      <w:r w:rsidRPr="00FF1BE1">
        <w:rPr>
          <w:rFonts w:eastAsia="Times New Roman"/>
          <w:color w:val="263150"/>
        </w:rPr>
        <w:t xml:space="preserve">and then delete some emails from the </w:t>
      </w:r>
      <w:r w:rsidRPr="00FF1BE1">
        <w:rPr>
          <w:rFonts w:eastAsia="Times New Roman"/>
          <w:b/>
          <w:color w:val="263150"/>
        </w:rPr>
        <w:t>Inbox</w:t>
      </w:r>
      <w:r w:rsidRPr="00FF1BE1">
        <w:rPr>
          <w:rFonts w:eastAsia="Times New Roman"/>
          <w:color w:val="263150"/>
        </w:rPr>
        <w:t xml:space="preserve"> via the webmail. Once you have emptied the emails from the folders you will then need to empty the </w:t>
      </w:r>
      <w:r w:rsidRPr="00FF1BE1">
        <w:rPr>
          <w:rFonts w:eastAsia="Times New Roman"/>
          <w:b/>
          <w:color w:val="263150"/>
        </w:rPr>
        <w:t>Trash</w:t>
      </w:r>
      <w:r w:rsidRPr="00FF1BE1">
        <w:rPr>
          <w:rFonts w:eastAsia="Times New Roman"/>
          <w:color w:val="263150"/>
        </w:rPr>
        <w:t xml:space="preserve"> folder which will clear space within your mailbox, to do this, you will need to select the </w:t>
      </w:r>
      <w:r w:rsidRPr="00FF1BE1">
        <w:rPr>
          <w:rFonts w:eastAsia="Times New Roman"/>
          <w:b/>
          <w:color w:val="263150"/>
        </w:rPr>
        <w:t>Purge</w:t>
      </w:r>
      <w:r w:rsidRPr="00FF1BE1">
        <w:rPr>
          <w:rFonts w:eastAsia="Times New Roman"/>
          <w:color w:val="263150"/>
        </w:rPr>
        <w:t xml:space="preserve"> button. To prevent the mailbox from reaching its limit in the future, you can change your settings within your email client to leave the emails on the server for a shorter period of time, for help with this, contact our</w:t>
      </w:r>
      <w:r>
        <w:rPr>
          <w:rFonts w:eastAsia="Times New Roman"/>
        </w:rPr>
        <w:t xml:space="preserve"> </w:t>
      </w:r>
      <w:hyperlink r:id="rId68" w:history="1">
        <w:r>
          <w:rPr>
            <w:rStyle w:val="Hyperlink"/>
            <w:rFonts w:eastAsia="Times New Roman"/>
          </w:rPr>
          <w:t>Support Team</w:t>
        </w:r>
      </w:hyperlink>
      <w:r>
        <w:rPr>
          <w:rFonts w:eastAsia="Times New Roman"/>
        </w:rPr>
        <w:t>.</w:t>
      </w:r>
    </w:p>
    <w:p w14:paraId="5E727B8C" w14:textId="77777777" w:rsidR="0000178A" w:rsidRDefault="0000178A" w:rsidP="008E5F9C">
      <w:pPr>
        <w:pStyle w:val="SDHeading1"/>
      </w:pPr>
      <w:bookmarkStart w:id="15" w:name="_Toc453166609"/>
      <w:r>
        <w:t>How to access emails whilst abroad</w:t>
      </w:r>
      <w:bookmarkEnd w:id="15"/>
    </w:p>
    <w:p w14:paraId="5E727B8D" w14:textId="77777777" w:rsidR="0000178A" w:rsidRPr="00FF1BE1" w:rsidRDefault="0000178A" w:rsidP="0000178A">
      <w:pPr>
        <w:rPr>
          <w:color w:val="263150"/>
        </w:rPr>
      </w:pPr>
      <w:r w:rsidRPr="00FF1BE1">
        <w:rPr>
          <w:color w:val="263150"/>
        </w:rPr>
        <w:t xml:space="preserve">If you need to access your emails whilst you are abroad, then you will need to log in to </w:t>
      </w:r>
      <w:hyperlink r:id="rId69" w:history="1">
        <w:r>
          <w:rPr>
            <w:rStyle w:val="Hyperlink"/>
          </w:rPr>
          <w:t>Webmail</w:t>
        </w:r>
      </w:hyperlink>
      <w:r>
        <w:t xml:space="preserve"> </w:t>
      </w:r>
      <w:r w:rsidRPr="00FF1BE1">
        <w:rPr>
          <w:color w:val="263150"/>
        </w:rPr>
        <w:t>from any internet web browser.</w:t>
      </w:r>
    </w:p>
    <w:p w14:paraId="5E727B8E" w14:textId="77777777" w:rsidR="0000178A" w:rsidRPr="00FF1BE1" w:rsidRDefault="0000178A" w:rsidP="0000178A">
      <w:pPr>
        <w:rPr>
          <w:color w:val="263150"/>
        </w:rPr>
      </w:pPr>
      <w:r w:rsidRPr="00FF1BE1">
        <w:rPr>
          <w:color w:val="263150"/>
        </w:rPr>
        <w:t xml:space="preserve">You will need to sign in with your full email address as the </w:t>
      </w:r>
      <w:r w:rsidRPr="00FF1BE1">
        <w:rPr>
          <w:b/>
          <w:color w:val="263150"/>
        </w:rPr>
        <w:t>Username</w:t>
      </w:r>
      <w:r w:rsidRPr="00FF1BE1">
        <w:rPr>
          <w:color w:val="263150"/>
        </w:rPr>
        <w:t xml:space="preserve"> and the </w:t>
      </w:r>
      <w:r w:rsidRPr="00FF1BE1">
        <w:rPr>
          <w:b/>
          <w:color w:val="263150"/>
        </w:rPr>
        <w:t>Password</w:t>
      </w:r>
      <w:r w:rsidRPr="00FF1BE1">
        <w:rPr>
          <w:color w:val="263150"/>
        </w:rPr>
        <w:t xml:space="preserve"> is your email password. Once typed in the information press </w:t>
      </w:r>
      <w:r w:rsidRPr="00FF1BE1">
        <w:rPr>
          <w:b/>
          <w:color w:val="263150"/>
        </w:rPr>
        <w:t>Login</w:t>
      </w:r>
      <w:r w:rsidRPr="00FF1BE1">
        <w:rPr>
          <w:color w:val="263150"/>
        </w:rPr>
        <w:t>.</w:t>
      </w:r>
    </w:p>
    <w:p w14:paraId="5E727B8F" w14:textId="77777777" w:rsidR="0000178A" w:rsidRPr="00FF1BE1" w:rsidRDefault="0000178A" w:rsidP="0000178A">
      <w:pPr>
        <w:rPr>
          <w:color w:val="263150"/>
        </w:rPr>
      </w:pPr>
    </w:p>
    <w:p w14:paraId="5E727B90" w14:textId="77777777" w:rsidR="0000178A" w:rsidRPr="00FF1BE1" w:rsidRDefault="0000178A" w:rsidP="0000178A">
      <w:pPr>
        <w:rPr>
          <w:color w:val="263150"/>
        </w:rPr>
      </w:pPr>
      <w:r w:rsidRPr="00FF1BE1">
        <w:rPr>
          <w:color w:val="263150"/>
        </w:rPr>
        <w:t xml:space="preserve">Logging in to webmail will give you the ability to send, receive and view emails within a web browser. </w:t>
      </w:r>
    </w:p>
    <w:p w14:paraId="5E727B91" w14:textId="77777777" w:rsidR="0000178A" w:rsidRPr="00FF1BE1" w:rsidRDefault="0000178A" w:rsidP="0000178A">
      <w:pPr>
        <w:rPr>
          <w:color w:val="263150"/>
        </w:rPr>
      </w:pPr>
      <w:r w:rsidRPr="00FF1BE1">
        <w:rPr>
          <w:b/>
          <w:color w:val="263150"/>
        </w:rPr>
        <w:t>Please Note:</w:t>
      </w:r>
      <w:r w:rsidRPr="00FF1BE1">
        <w:rPr>
          <w:color w:val="263150"/>
        </w:rPr>
        <w:t xml:space="preserve"> </w:t>
      </w:r>
      <w:r w:rsidR="008E5F9C" w:rsidRPr="00FF1BE1">
        <w:rPr>
          <w:color w:val="263150"/>
        </w:rPr>
        <w:t>Emails that have already been retrieved by your Mail Client will only remain in the webmail site if you have configured your Client to 'Leave a copy of messages on the server'. Otherwise, the mail will be removed from our servers as soon as it is retrieved by your mail client (E.g Outlook)</w:t>
      </w:r>
    </w:p>
    <w:p w14:paraId="5E727B92" w14:textId="77777777" w:rsidR="0000178A" w:rsidRDefault="0000178A" w:rsidP="008E5F9C">
      <w:pPr>
        <w:pStyle w:val="SDHeading1"/>
      </w:pPr>
      <w:bookmarkStart w:id="16" w:name="_Toc453166610"/>
      <w:r>
        <w:t>How to increase your mailbox size</w:t>
      </w:r>
      <w:bookmarkEnd w:id="16"/>
    </w:p>
    <w:p w14:paraId="5E727B93" w14:textId="77777777" w:rsidR="008E5F9C" w:rsidRPr="00FF1BE1" w:rsidRDefault="008E5F9C" w:rsidP="008E5F9C">
      <w:pPr>
        <w:rPr>
          <w:rFonts w:eastAsia="Times New Roman"/>
          <w:color w:val="263150"/>
        </w:rPr>
      </w:pPr>
      <w:r w:rsidRPr="00FF1BE1">
        <w:rPr>
          <w:color w:val="263150"/>
        </w:rPr>
        <w:t>If you are using one of our hosting packages below:</w:t>
      </w:r>
    </w:p>
    <w:p w14:paraId="5E727B94" w14:textId="77777777" w:rsidR="008E5F9C" w:rsidRPr="00FF1BE1" w:rsidRDefault="008E5F9C" w:rsidP="008E5F9C">
      <w:pPr>
        <w:pStyle w:val="ListParagraph"/>
        <w:rPr>
          <w:color w:val="263150"/>
        </w:rPr>
      </w:pPr>
      <w:r w:rsidRPr="00FF1BE1">
        <w:rPr>
          <w:color w:val="263150"/>
        </w:rPr>
        <w:t>Basic</w:t>
      </w:r>
    </w:p>
    <w:p w14:paraId="5E727B95" w14:textId="77777777" w:rsidR="008E5F9C" w:rsidRPr="00FF1BE1" w:rsidRDefault="008E5F9C" w:rsidP="008E5F9C">
      <w:pPr>
        <w:pStyle w:val="ListParagraph"/>
        <w:rPr>
          <w:color w:val="263150"/>
        </w:rPr>
      </w:pPr>
      <w:r w:rsidRPr="00FF1BE1">
        <w:rPr>
          <w:color w:val="263150"/>
        </w:rPr>
        <w:t>Enhanced</w:t>
      </w:r>
    </w:p>
    <w:p w14:paraId="5E727B96" w14:textId="77777777" w:rsidR="008E5F9C" w:rsidRPr="00FF1BE1" w:rsidRDefault="008E5F9C" w:rsidP="008E5F9C">
      <w:pPr>
        <w:pStyle w:val="ListParagraph"/>
        <w:rPr>
          <w:color w:val="263150"/>
        </w:rPr>
      </w:pPr>
      <w:r w:rsidRPr="00FF1BE1">
        <w:rPr>
          <w:color w:val="263150"/>
        </w:rPr>
        <w:t>Business</w:t>
      </w:r>
    </w:p>
    <w:p w14:paraId="5E727B97" w14:textId="15B4E0C2" w:rsidR="008E5F9C" w:rsidRDefault="008E5F9C" w:rsidP="008E5F9C">
      <w:pPr>
        <w:pStyle w:val="ListParagraph"/>
        <w:rPr>
          <w:color w:val="263150"/>
        </w:rPr>
      </w:pPr>
      <w:r w:rsidRPr="00FF1BE1">
        <w:rPr>
          <w:color w:val="263150"/>
        </w:rPr>
        <w:t>E-Tailer</w:t>
      </w:r>
    </w:p>
    <w:p w14:paraId="571F2008" w14:textId="2A46C8F9" w:rsidR="00645E50" w:rsidRDefault="00645E50" w:rsidP="00645E50">
      <w:pPr>
        <w:pStyle w:val="ListParagraph"/>
      </w:pPr>
      <w:r>
        <w:t>Bronze</w:t>
      </w:r>
    </w:p>
    <w:p w14:paraId="7898C601" w14:textId="544F6268" w:rsidR="00645E50" w:rsidRDefault="00645E50" w:rsidP="00645E50">
      <w:pPr>
        <w:pStyle w:val="ListParagraph"/>
      </w:pPr>
      <w:r>
        <w:t>Silver</w:t>
      </w:r>
    </w:p>
    <w:p w14:paraId="047F08CD" w14:textId="50AD9021" w:rsidR="00645E50" w:rsidRPr="00645E50" w:rsidRDefault="00645E50" w:rsidP="00645E50">
      <w:pPr>
        <w:pStyle w:val="ListParagraph"/>
      </w:pPr>
      <w:r>
        <w:t>Gold</w:t>
      </w:r>
    </w:p>
    <w:p w14:paraId="5E727B98" w14:textId="77777777" w:rsidR="008E5F9C" w:rsidRPr="00FF1BE1" w:rsidRDefault="008E5F9C" w:rsidP="008E5F9C">
      <w:pPr>
        <w:rPr>
          <w:color w:val="263150"/>
          <w:sz w:val="24"/>
        </w:rPr>
      </w:pPr>
      <w:r w:rsidRPr="00FF1BE1">
        <w:rPr>
          <w:color w:val="263150"/>
        </w:rPr>
        <w:t>You are able to modify the mailbox sizes accordingly to your personal preference. You can increase/decrease the size of the mailbox as required up to a maximum size of 2000MB per mailbox from the allocated size limit you have for your package.</w:t>
      </w:r>
    </w:p>
    <w:p w14:paraId="5E727B99" w14:textId="77777777" w:rsidR="008E5F9C" w:rsidRPr="00FF1BE1" w:rsidRDefault="008E5F9C" w:rsidP="008E5F9C">
      <w:pPr>
        <w:rPr>
          <w:color w:val="263150"/>
        </w:rPr>
      </w:pPr>
      <w:r w:rsidRPr="00FF1BE1">
        <w:rPr>
          <w:rStyle w:val="Strong"/>
          <w:rFonts w:ascii="Helvetica" w:hAnsi="Helvetica" w:cs="Helvetica"/>
          <w:b w:val="0"/>
          <w:bCs w:val="0"/>
          <w:color w:val="263150"/>
        </w:rPr>
        <w:t>Please note:</w:t>
      </w:r>
      <w:r w:rsidRPr="00FF1BE1">
        <w:rPr>
          <w:rStyle w:val="apple-converted-space"/>
          <w:rFonts w:ascii="Helvetica" w:hAnsi="Helvetica" w:cs="Helvetica"/>
          <w:color w:val="263150"/>
        </w:rPr>
        <w:t> </w:t>
      </w:r>
      <w:r w:rsidRPr="00FF1BE1">
        <w:rPr>
          <w:color w:val="263150"/>
        </w:rPr>
        <w:t>If you have a @clara.co.uk or @clara.net email address, then unfortunately the mailbox size cannot be changed.</w:t>
      </w:r>
    </w:p>
    <w:p w14:paraId="5E727B9A" w14:textId="77777777" w:rsidR="008E5F9C" w:rsidRDefault="008E5F9C" w:rsidP="008E5F9C">
      <w:pPr>
        <w:pStyle w:val="NormalWeb"/>
        <w:shd w:val="clear" w:color="auto" w:fill="FFFFFF"/>
        <w:spacing w:after="360" w:line="312" w:lineRule="atLeast"/>
        <w:rPr>
          <w:rFonts w:ascii="Helvetica" w:hAnsi="Helvetica" w:cs="Helvetica"/>
          <w:color w:val="253741"/>
        </w:rPr>
      </w:pPr>
      <w:r w:rsidRPr="00FF1BE1">
        <w:rPr>
          <w:rFonts w:ascii="Helvetica" w:hAnsi="Helvetica" w:cs="Helvetica"/>
          <w:color w:val="263150"/>
        </w:rPr>
        <w:lastRenderedPageBreak/>
        <w:t>To increase the size of one of the mailboxes you will need to firstly login to your hosting Control Panel by visiting</w:t>
      </w:r>
      <w:r>
        <w:rPr>
          <w:rStyle w:val="apple-converted-space"/>
          <w:rFonts w:ascii="Helvetica" w:hAnsi="Helvetica" w:cs="Helvetica"/>
          <w:color w:val="253741"/>
        </w:rPr>
        <w:t> </w:t>
      </w:r>
      <w:hyperlink r:id="rId70" w:history="1">
        <w:r w:rsidRPr="008E5F9C">
          <w:rPr>
            <w:rStyle w:val="BoldRed"/>
          </w:rPr>
          <w:t>https://admin.clarahost.co.uk</w:t>
        </w:r>
      </w:hyperlink>
      <w:r w:rsidRPr="008E5F9C">
        <w:rPr>
          <w:rStyle w:val="BoldRed"/>
        </w:rPr>
        <w:t>.</w:t>
      </w:r>
      <w:r>
        <w:rPr>
          <w:rFonts w:ascii="Helvetica" w:hAnsi="Helvetica" w:cs="Helvetica"/>
          <w:color w:val="253741"/>
        </w:rPr>
        <w:t xml:space="preserve"> </w:t>
      </w:r>
      <w:r w:rsidRPr="00FF1BE1">
        <w:rPr>
          <w:rFonts w:ascii="Helvetica" w:hAnsi="Helvetica" w:cs="Helvetica"/>
          <w:color w:val="263150"/>
        </w:rPr>
        <w:t>Once logged into the control panel you will need to click on the specific domain on the left hand side of the screen.</w:t>
      </w:r>
    </w:p>
    <w:p w14:paraId="5E727B9B" w14:textId="77777777" w:rsidR="008E5F9C" w:rsidRDefault="008E5F9C" w:rsidP="008E5F9C">
      <w:pPr>
        <w:pStyle w:val="NormalWeb"/>
        <w:shd w:val="clear" w:color="auto" w:fill="FFFFFF"/>
        <w:spacing w:after="360" w:line="312" w:lineRule="atLeast"/>
        <w:rPr>
          <w:rFonts w:ascii="Helvetica" w:hAnsi="Helvetica" w:cs="Helvetica"/>
          <w:color w:val="253741"/>
        </w:rPr>
      </w:pPr>
      <w:r>
        <w:rPr>
          <w:noProof/>
        </w:rPr>
        <w:drawing>
          <wp:inline distT="0" distB="0" distL="0" distR="0" wp14:anchorId="5E727C13" wp14:editId="5E727C14">
            <wp:extent cx="4375150" cy="1518377"/>
            <wp:effectExtent l="0" t="0" r="6350" b="5715"/>
            <wp:docPr id="52" name="Picture 52" descr="increase-mailbox-siz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ncrease-mailbox-size-image1.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396065" cy="1525635"/>
                    </a:xfrm>
                    <a:prstGeom prst="rect">
                      <a:avLst/>
                    </a:prstGeom>
                    <a:noFill/>
                    <a:ln>
                      <a:noFill/>
                    </a:ln>
                  </pic:spPr>
                </pic:pic>
              </a:graphicData>
            </a:graphic>
          </wp:inline>
        </w:drawing>
      </w:r>
    </w:p>
    <w:p w14:paraId="5E727B9C" w14:textId="77777777" w:rsidR="0000178A" w:rsidRPr="00FF1BE1" w:rsidRDefault="0000178A" w:rsidP="008E5F9C">
      <w:pPr>
        <w:rPr>
          <w:color w:val="263150"/>
          <w:szCs w:val="18"/>
        </w:rPr>
      </w:pPr>
      <w:r w:rsidRPr="00FF1BE1">
        <w:rPr>
          <w:color w:val="263150"/>
          <w:szCs w:val="18"/>
        </w:rPr>
        <w:t xml:space="preserve">On the next screen firstly click the </w:t>
      </w:r>
      <w:r w:rsidRPr="00FF1BE1">
        <w:rPr>
          <w:rStyle w:val="Strong"/>
          <w:rFonts w:asciiTheme="minorHAnsi" w:hAnsiTheme="minorHAnsi"/>
          <w:color w:val="263150"/>
          <w:szCs w:val="18"/>
        </w:rPr>
        <w:t>Email</w:t>
      </w:r>
      <w:r w:rsidRPr="00FF1BE1">
        <w:rPr>
          <w:color w:val="263150"/>
          <w:szCs w:val="18"/>
        </w:rPr>
        <w:t xml:space="preserve"> tab and then </w:t>
      </w:r>
      <w:r w:rsidRPr="00FF1BE1">
        <w:rPr>
          <w:rStyle w:val="Strong"/>
          <w:rFonts w:asciiTheme="minorHAnsi" w:hAnsiTheme="minorHAnsi"/>
          <w:color w:val="263150"/>
          <w:szCs w:val="18"/>
        </w:rPr>
        <w:t>Email Usage</w:t>
      </w:r>
      <w:r w:rsidRPr="00FF1BE1">
        <w:rPr>
          <w:color w:val="263150"/>
          <w:szCs w:val="18"/>
        </w:rPr>
        <w:t xml:space="preserve"> sub option.</w:t>
      </w:r>
    </w:p>
    <w:p w14:paraId="5E727B9D" w14:textId="77777777" w:rsidR="0000178A" w:rsidRPr="00FF1BE1" w:rsidRDefault="0000178A" w:rsidP="008E5F9C">
      <w:pPr>
        <w:rPr>
          <w:color w:val="263150"/>
          <w:szCs w:val="18"/>
        </w:rPr>
      </w:pPr>
      <w:r w:rsidRPr="00FF1BE1">
        <w:rPr>
          <w:color w:val="263150"/>
          <w:szCs w:val="18"/>
        </w:rPr>
        <w:t xml:space="preserve">On the following screen you will see a list of the current mailboxes and their associated size to the right hand side. You will be able to increase the size of any particular mailbox up to </w:t>
      </w:r>
      <w:r w:rsidRPr="00FF1BE1">
        <w:rPr>
          <w:b/>
          <w:color w:val="263150"/>
          <w:szCs w:val="18"/>
        </w:rPr>
        <w:t>2000MB</w:t>
      </w:r>
      <w:r w:rsidRPr="00FF1BE1">
        <w:rPr>
          <w:color w:val="263150"/>
          <w:szCs w:val="18"/>
        </w:rPr>
        <w:t xml:space="preserve"> dependant on the total </w:t>
      </w:r>
      <w:r w:rsidRPr="00FF1BE1">
        <w:rPr>
          <w:b/>
          <w:color w:val="263150"/>
          <w:szCs w:val="18"/>
        </w:rPr>
        <w:t>Available mail space</w:t>
      </w:r>
      <w:r w:rsidRPr="00FF1BE1">
        <w:rPr>
          <w:color w:val="263150"/>
          <w:szCs w:val="18"/>
        </w:rPr>
        <w:t xml:space="preserve">. To submit the changes made select the </w:t>
      </w:r>
      <w:r w:rsidRPr="00FF1BE1">
        <w:rPr>
          <w:rStyle w:val="Strong"/>
          <w:rFonts w:asciiTheme="minorHAnsi" w:hAnsiTheme="minorHAnsi"/>
          <w:color w:val="263150"/>
          <w:szCs w:val="18"/>
        </w:rPr>
        <w:t>Update button</w:t>
      </w:r>
      <w:r w:rsidRPr="00FF1BE1">
        <w:rPr>
          <w:color w:val="263150"/>
          <w:szCs w:val="18"/>
        </w:rPr>
        <w:t>.</w:t>
      </w:r>
    </w:p>
    <w:p w14:paraId="5E727B9E" w14:textId="77777777" w:rsidR="008E5F9C" w:rsidRPr="008E5F9C" w:rsidRDefault="008E5F9C" w:rsidP="008E5F9C">
      <w:pPr>
        <w:rPr>
          <w:szCs w:val="18"/>
        </w:rPr>
      </w:pPr>
      <w:r>
        <w:rPr>
          <w:noProof/>
        </w:rPr>
        <w:drawing>
          <wp:inline distT="0" distB="0" distL="0" distR="0" wp14:anchorId="5E727C15" wp14:editId="5E727C16">
            <wp:extent cx="4311650" cy="1830532"/>
            <wp:effectExtent l="0" t="0" r="0" b="0"/>
            <wp:docPr id="53" name="Picture 53" descr="increase-mailbox-siz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ncrease-mailbox-size-image2.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336421" cy="1841049"/>
                    </a:xfrm>
                    <a:prstGeom prst="rect">
                      <a:avLst/>
                    </a:prstGeom>
                    <a:noFill/>
                    <a:ln>
                      <a:noFill/>
                    </a:ln>
                  </pic:spPr>
                </pic:pic>
              </a:graphicData>
            </a:graphic>
          </wp:inline>
        </w:drawing>
      </w:r>
    </w:p>
    <w:p w14:paraId="5E727B9F" w14:textId="77777777" w:rsidR="0000178A" w:rsidRDefault="0000178A" w:rsidP="0000178A">
      <w:pPr>
        <w:pStyle w:val="NormalWeb"/>
        <w:rPr>
          <w:rFonts w:asciiTheme="minorHAnsi" w:hAnsiTheme="minorHAnsi"/>
          <w:sz w:val="22"/>
          <w:szCs w:val="22"/>
        </w:rPr>
      </w:pPr>
    </w:p>
    <w:p w14:paraId="5E727BA0" w14:textId="77777777" w:rsidR="0000178A" w:rsidRPr="008E5F9C" w:rsidRDefault="0000178A" w:rsidP="008E5F9C">
      <w:pPr>
        <w:rPr>
          <w:szCs w:val="18"/>
        </w:rPr>
      </w:pPr>
      <w:r w:rsidRPr="00FF1BE1">
        <w:rPr>
          <w:color w:val="263150"/>
          <w:szCs w:val="18"/>
        </w:rPr>
        <w:t xml:space="preserve">At the top of the screen it will display how much mail space your package contains and also how much un-allocated mail space is available for you to allocate to mailboxes, if you need more </w:t>
      </w:r>
      <w:r w:rsidRPr="00FF1BE1">
        <w:rPr>
          <w:b/>
          <w:color w:val="263150"/>
          <w:szCs w:val="18"/>
        </w:rPr>
        <w:t>Total mail space</w:t>
      </w:r>
      <w:r w:rsidRPr="00FF1BE1">
        <w:rPr>
          <w:color w:val="263150"/>
          <w:szCs w:val="18"/>
        </w:rPr>
        <w:t xml:space="preserve"> contact our </w:t>
      </w:r>
      <w:hyperlink r:id="rId73" w:history="1">
        <w:r w:rsidRPr="008E5F9C">
          <w:rPr>
            <w:rStyle w:val="Hyperlink"/>
            <w:rFonts w:asciiTheme="minorHAnsi" w:hAnsiTheme="minorHAnsi"/>
            <w:szCs w:val="18"/>
          </w:rPr>
          <w:t>Support Team</w:t>
        </w:r>
      </w:hyperlink>
      <w:r w:rsidRPr="008E5F9C">
        <w:rPr>
          <w:szCs w:val="18"/>
        </w:rPr>
        <w:t xml:space="preserve"> </w:t>
      </w:r>
      <w:r w:rsidRPr="00FF1BE1">
        <w:rPr>
          <w:color w:val="263150"/>
          <w:szCs w:val="18"/>
        </w:rPr>
        <w:t>for a quote.</w:t>
      </w:r>
    </w:p>
    <w:p w14:paraId="5E727BA1" w14:textId="77777777" w:rsidR="0000178A" w:rsidRDefault="0000178A" w:rsidP="00D503F5">
      <w:pPr>
        <w:pStyle w:val="SDHeading1"/>
        <w:rPr>
          <w:szCs w:val="24"/>
        </w:rPr>
      </w:pPr>
      <w:bookmarkStart w:id="17" w:name="_Toc453166611"/>
      <w:r>
        <w:t>I can receive emails but can’t send emails?</w:t>
      </w:r>
      <w:bookmarkEnd w:id="17"/>
    </w:p>
    <w:p w14:paraId="5E727BA2" w14:textId="77777777" w:rsidR="0000178A" w:rsidRPr="00FF1BE1" w:rsidRDefault="0000178A" w:rsidP="0000178A">
      <w:pPr>
        <w:rPr>
          <w:color w:val="263150"/>
        </w:rPr>
      </w:pPr>
      <w:r w:rsidRPr="00FF1BE1">
        <w:rPr>
          <w:color w:val="263150"/>
        </w:rPr>
        <w:t>If you are having issues sending emails you will need to ensure you are using relay.clara.net as the outgoing mail server. Often Internet Service Providers can restrict emails being sent from certain port numbers for security reasons. If you have issues sending emails, try using any of the following port numbers:</w:t>
      </w:r>
    </w:p>
    <w:p w14:paraId="5E727BA3" w14:textId="77777777" w:rsidR="0000178A" w:rsidRPr="00FF1BE1" w:rsidRDefault="0000178A" w:rsidP="0000178A">
      <w:pPr>
        <w:rPr>
          <w:color w:val="263150"/>
        </w:rPr>
      </w:pPr>
      <w:r w:rsidRPr="00FF1BE1">
        <w:rPr>
          <w:color w:val="263150"/>
        </w:rPr>
        <w:t>25, SSL Off.</w:t>
      </w:r>
    </w:p>
    <w:p w14:paraId="5E727BA4" w14:textId="77777777" w:rsidR="0000178A" w:rsidRPr="00FF1BE1" w:rsidRDefault="0000178A" w:rsidP="0000178A">
      <w:pPr>
        <w:rPr>
          <w:color w:val="263150"/>
        </w:rPr>
      </w:pPr>
      <w:r w:rsidRPr="00FF1BE1">
        <w:rPr>
          <w:color w:val="263150"/>
        </w:rPr>
        <w:t>2525, SSL Off.</w:t>
      </w:r>
    </w:p>
    <w:p w14:paraId="5E727BA5" w14:textId="77777777" w:rsidR="0000178A" w:rsidRPr="00FF1BE1" w:rsidRDefault="0000178A" w:rsidP="0000178A">
      <w:pPr>
        <w:rPr>
          <w:color w:val="263150"/>
        </w:rPr>
      </w:pPr>
      <w:r w:rsidRPr="00FF1BE1">
        <w:rPr>
          <w:color w:val="263150"/>
        </w:rPr>
        <w:t>587, SSL Off.</w:t>
      </w:r>
    </w:p>
    <w:p w14:paraId="5E727BA6" w14:textId="77777777" w:rsidR="0000178A" w:rsidRPr="00FF1BE1" w:rsidRDefault="0000178A" w:rsidP="0000178A">
      <w:pPr>
        <w:rPr>
          <w:color w:val="263150"/>
        </w:rPr>
      </w:pPr>
      <w:r w:rsidRPr="00FF1BE1">
        <w:rPr>
          <w:color w:val="263150"/>
        </w:rPr>
        <w:t>465, SSL On.</w:t>
      </w:r>
    </w:p>
    <w:p w14:paraId="5E727BA7" w14:textId="77777777" w:rsidR="0000178A" w:rsidRDefault="0000178A" w:rsidP="0000178A">
      <w:r w:rsidRPr="00FF1BE1">
        <w:rPr>
          <w:color w:val="263150"/>
        </w:rPr>
        <w:lastRenderedPageBreak/>
        <w:t xml:space="preserve">If you are still having an issue with sending emails after trying any of the above port numbers, it may be that your mail client is not sending out the correct authentication. Make sure you have the correct username and password in your mail client settings and try again. If you still have issues after this, contact our </w:t>
      </w:r>
      <w:hyperlink r:id="rId74" w:history="1">
        <w:r>
          <w:rPr>
            <w:rStyle w:val="Hyperlink"/>
          </w:rPr>
          <w:t>Support Team</w:t>
        </w:r>
      </w:hyperlink>
      <w:r>
        <w:t>.</w:t>
      </w:r>
    </w:p>
    <w:p w14:paraId="5E727BA8" w14:textId="77777777" w:rsidR="0000178A" w:rsidRDefault="0000178A" w:rsidP="00D503F5">
      <w:pPr>
        <w:pStyle w:val="SDHeading1"/>
      </w:pPr>
      <w:bookmarkStart w:id="18" w:name="_Toc453166612"/>
      <w:r>
        <w:t>Why have I suddenly started to receive lots of "message delivery failed" messages?</w:t>
      </w:r>
      <w:bookmarkEnd w:id="18"/>
    </w:p>
    <w:p w14:paraId="5E727BA9" w14:textId="77777777" w:rsidR="0000178A" w:rsidRPr="00FF1BE1" w:rsidRDefault="0000178A" w:rsidP="00D503F5">
      <w:pPr>
        <w:rPr>
          <w:color w:val="263150"/>
        </w:rPr>
      </w:pPr>
      <w:r w:rsidRPr="00FF1BE1">
        <w:rPr>
          <w:color w:val="263150"/>
        </w:rPr>
        <w:t>These types of messages are called bounce backs, and they occur when an email is sent to an address that either does not exist, or is unreachable. If you are receiving a flood of these messages when you have not sent any emails yourself, then there are two possibilities. The first is that your email address is being spoofed by a spammer, in the manner mentioned above. If this is the case, sadly there is little you can do to stop this, though you may be able to find the source of the email from the full headers of the message - this should be quoted in the body of the bounce back message.</w:t>
      </w:r>
    </w:p>
    <w:p w14:paraId="5E727BAA" w14:textId="5DFCC5E0" w:rsidR="0000178A" w:rsidRDefault="0000178A" w:rsidP="00D503F5">
      <w:r w:rsidRPr="00FF1BE1">
        <w:rPr>
          <w:color w:val="263150"/>
        </w:rPr>
        <w:t xml:space="preserve">Secondly, you could have malware on your machine that is using your computer to send out multiple unsolicited emails. Please be sure that you are running a high-quality, up-to-date firewall program, and a modern up-to-date anti-virus package. Once a full malware scan has been completed on the machine you use for emails we also recommend that you change your email password this can be done by contact our </w:t>
      </w:r>
      <w:hyperlink r:id="rId75" w:history="1">
        <w:r w:rsidRPr="00FF1BE1">
          <w:rPr>
            <w:rStyle w:val="Hyperlink"/>
            <w:rFonts w:asciiTheme="minorHAnsi" w:hAnsiTheme="minorHAnsi"/>
            <w:szCs w:val="18"/>
          </w:rPr>
          <w:t>Support Team</w:t>
        </w:r>
      </w:hyperlink>
      <w:r>
        <w:t>.</w:t>
      </w:r>
    </w:p>
    <w:p w14:paraId="45401B16" w14:textId="6F5B4C7A" w:rsidR="00645E50" w:rsidRDefault="00645E50" w:rsidP="00D503F5"/>
    <w:p w14:paraId="1C91E8B9" w14:textId="2F04109C" w:rsidR="00645E50" w:rsidRDefault="00645E50" w:rsidP="00D503F5"/>
    <w:p w14:paraId="49FDF0E3" w14:textId="46A6E4C1" w:rsidR="00645E50" w:rsidRDefault="00645E50" w:rsidP="00D503F5"/>
    <w:p w14:paraId="0BA2AC03" w14:textId="6D162340" w:rsidR="00645E50" w:rsidRDefault="00645E50" w:rsidP="00D503F5"/>
    <w:p w14:paraId="308C196F" w14:textId="27E686FC" w:rsidR="00645E50" w:rsidRDefault="00645E50" w:rsidP="00D503F5"/>
    <w:p w14:paraId="7869A138" w14:textId="639E58CF" w:rsidR="00645E50" w:rsidRDefault="00645E50" w:rsidP="00D503F5"/>
    <w:p w14:paraId="4CC1EBCB" w14:textId="4BBF26EA" w:rsidR="00645E50" w:rsidRDefault="00645E50" w:rsidP="00D503F5"/>
    <w:p w14:paraId="7F44CAAD" w14:textId="1B0E505B" w:rsidR="00645E50" w:rsidRDefault="00645E50" w:rsidP="00D503F5"/>
    <w:p w14:paraId="0F2D78E5" w14:textId="3847AFC3" w:rsidR="00645E50" w:rsidRDefault="00645E50" w:rsidP="00D503F5"/>
    <w:p w14:paraId="312E9306" w14:textId="12C80B13" w:rsidR="00645E50" w:rsidRDefault="00645E50" w:rsidP="00D503F5"/>
    <w:p w14:paraId="1F5D82FD" w14:textId="1251AAB7" w:rsidR="00645E50" w:rsidRDefault="00645E50" w:rsidP="00D503F5"/>
    <w:p w14:paraId="620EE15B" w14:textId="67CCBFAA" w:rsidR="00645E50" w:rsidRDefault="00645E50" w:rsidP="00D503F5"/>
    <w:p w14:paraId="34E1C655" w14:textId="2C0563C4" w:rsidR="00645E50" w:rsidRDefault="00645E50" w:rsidP="00D503F5"/>
    <w:p w14:paraId="65D12C72" w14:textId="0D080BC4" w:rsidR="00645E50" w:rsidRDefault="00645E50" w:rsidP="00D503F5"/>
    <w:p w14:paraId="08B80A7D" w14:textId="77777777" w:rsidR="00645E50" w:rsidRDefault="00645E50" w:rsidP="00D503F5"/>
    <w:p w14:paraId="5E727BAB" w14:textId="77777777" w:rsidR="0000178A" w:rsidRDefault="0000178A" w:rsidP="00D503F5">
      <w:pPr>
        <w:pStyle w:val="SDHeading1"/>
        <w:rPr>
          <w:sz w:val="18"/>
          <w:szCs w:val="24"/>
        </w:rPr>
      </w:pPr>
      <w:bookmarkStart w:id="19" w:name="_Toc453166613"/>
      <w:r>
        <w:t>How can I reduce the amount of spam emails I receive?</w:t>
      </w:r>
      <w:bookmarkEnd w:id="19"/>
    </w:p>
    <w:p w14:paraId="5E727BAC" w14:textId="6BA2D0E8" w:rsidR="0000178A" w:rsidRDefault="0000178A" w:rsidP="0000178A">
      <w:pPr>
        <w:rPr>
          <w:color w:val="263150"/>
        </w:rPr>
      </w:pPr>
      <w:r w:rsidRPr="00FF1BE1">
        <w:rPr>
          <w:color w:val="263150"/>
        </w:rPr>
        <w:t xml:space="preserve">If you receive a large number of spam emails to your account, you can add some filters which can send a large amount of these emails to the trash folder within Webmail by blocking particular email subjects or recipients. This can be done by accessing the </w:t>
      </w:r>
      <w:r w:rsidRPr="00FF1BE1">
        <w:rPr>
          <w:b/>
          <w:color w:val="263150"/>
        </w:rPr>
        <w:t>Filters</w:t>
      </w:r>
      <w:r w:rsidRPr="00FF1BE1">
        <w:rPr>
          <w:color w:val="263150"/>
        </w:rPr>
        <w:t xml:space="preserve"> section in webmail as shown below.</w:t>
      </w:r>
    </w:p>
    <w:p w14:paraId="60353456" w14:textId="72D6720A" w:rsidR="00645E50" w:rsidRDefault="00645E50" w:rsidP="0000178A">
      <w:pPr>
        <w:rPr>
          <w:color w:val="263150"/>
        </w:rPr>
      </w:pPr>
    </w:p>
    <w:p w14:paraId="0FAB8CDE" w14:textId="77777777" w:rsidR="00645E50" w:rsidRPr="00645E50" w:rsidRDefault="00645E50" w:rsidP="00645E50">
      <w:pPr>
        <w:spacing w:after="160" w:line="259" w:lineRule="auto"/>
        <w:jc w:val="left"/>
        <w:rPr>
          <w:color w:val="263150"/>
        </w:rPr>
      </w:pPr>
      <w:r w:rsidRPr="00645E50">
        <w:rPr>
          <w:color w:val="263150"/>
        </w:rPr>
        <w:lastRenderedPageBreak/>
        <w:t xml:space="preserve">Once you have logged in select </w:t>
      </w:r>
      <w:r w:rsidRPr="00645E50">
        <w:rPr>
          <w:b/>
          <w:color w:val="263150"/>
        </w:rPr>
        <w:t xml:space="preserve">Settings </w:t>
      </w:r>
      <w:r w:rsidRPr="00645E50">
        <w:rPr>
          <w:color w:val="263150"/>
        </w:rPr>
        <w:t>in the top right</w:t>
      </w:r>
    </w:p>
    <w:p w14:paraId="4347CE48" w14:textId="77777777" w:rsidR="00645E50" w:rsidRPr="00645E50" w:rsidRDefault="00645E50" w:rsidP="00645E50">
      <w:pPr>
        <w:spacing w:after="160" w:line="259" w:lineRule="auto"/>
        <w:jc w:val="left"/>
        <w:rPr>
          <w:color w:val="263150"/>
        </w:rPr>
      </w:pPr>
    </w:p>
    <w:p w14:paraId="34C16B63" w14:textId="77777777" w:rsidR="00645E50" w:rsidRPr="00645E50" w:rsidRDefault="00645E50" w:rsidP="00645E50">
      <w:pPr>
        <w:spacing w:after="160" w:line="259" w:lineRule="auto"/>
        <w:jc w:val="left"/>
        <w:rPr>
          <w:rFonts w:eastAsia="Calibri" w:cs="Arial"/>
          <w:szCs w:val="18"/>
          <w:lang w:eastAsia="en-US"/>
        </w:rPr>
      </w:pPr>
      <w:r w:rsidRPr="00645E50">
        <w:rPr>
          <w:rFonts w:eastAsia="Calibri" w:cs="Arial"/>
          <w:noProof/>
          <w:szCs w:val="18"/>
          <w:lang w:eastAsia="en-US"/>
        </w:rPr>
        <w:drawing>
          <wp:inline distT="0" distB="0" distL="0" distR="0" wp14:anchorId="1CB84F5B" wp14:editId="65C91D77">
            <wp:extent cx="5731510" cy="3286760"/>
            <wp:effectExtent l="0" t="0" r="2540" b="889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bmail-filters1.jpg"/>
                    <pic:cNvPicPr/>
                  </pic:nvPicPr>
                  <pic:blipFill>
                    <a:blip r:embed="rId18">
                      <a:extLst>
                        <a:ext uri="{28A0092B-C50C-407E-A947-70E740481C1C}">
                          <a14:useLocalDpi xmlns:a14="http://schemas.microsoft.com/office/drawing/2010/main" val="0"/>
                        </a:ext>
                      </a:extLst>
                    </a:blip>
                    <a:stretch>
                      <a:fillRect/>
                    </a:stretch>
                  </pic:blipFill>
                  <pic:spPr>
                    <a:xfrm>
                      <a:off x="0" y="0"/>
                      <a:ext cx="5731510" cy="3286760"/>
                    </a:xfrm>
                    <a:prstGeom prst="rect">
                      <a:avLst/>
                    </a:prstGeom>
                  </pic:spPr>
                </pic:pic>
              </a:graphicData>
            </a:graphic>
          </wp:inline>
        </w:drawing>
      </w:r>
    </w:p>
    <w:p w14:paraId="7B417686" w14:textId="77777777" w:rsidR="00645E50" w:rsidRPr="00645E50" w:rsidRDefault="00645E50" w:rsidP="00645E50">
      <w:pPr>
        <w:spacing w:after="160" w:line="259" w:lineRule="auto"/>
        <w:jc w:val="left"/>
        <w:rPr>
          <w:rFonts w:eastAsia="Calibri" w:cs="Arial"/>
          <w:szCs w:val="18"/>
          <w:lang w:eastAsia="en-US"/>
        </w:rPr>
      </w:pPr>
    </w:p>
    <w:p w14:paraId="196CF069" w14:textId="77777777" w:rsidR="00645E50" w:rsidRPr="00645E50" w:rsidRDefault="00645E50" w:rsidP="00645E50">
      <w:pPr>
        <w:spacing w:after="160" w:line="259" w:lineRule="auto"/>
        <w:jc w:val="left"/>
        <w:rPr>
          <w:rFonts w:eastAsia="Calibri" w:cs="Arial"/>
          <w:szCs w:val="18"/>
          <w:lang w:eastAsia="en-US"/>
        </w:rPr>
      </w:pPr>
      <w:r w:rsidRPr="00645E50">
        <w:rPr>
          <w:rFonts w:eastAsia="Calibri" w:cs="Arial"/>
          <w:szCs w:val="18"/>
          <w:lang w:eastAsia="en-US"/>
        </w:rPr>
        <w:t>Select Filters on the left then the + symbol at the bottom</w:t>
      </w:r>
    </w:p>
    <w:p w14:paraId="034FBE32" w14:textId="77777777" w:rsidR="00645E50" w:rsidRPr="00645E50" w:rsidRDefault="00645E50" w:rsidP="00645E50">
      <w:pPr>
        <w:spacing w:after="160" w:line="259" w:lineRule="auto"/>
        <w:jc w:val="left"/>
        <w:rPr>
          <w:rFonts w:eastAsia="Calibri" w:cs="Arial"/>
          <w:szCs w:val="18"/>
          <w:lang w:eastAsia="en-US"/>
        </w:rPr>
      </w:pPr>
    </w:p>
    <w:p w14:paraId="254033AC" w14:textId="77777777" w:rsidR="00645E50" w:rsidRPr="00645E50" w:rsidRDefault="00645E50" w:rsidP="00645E50">
      <w:pPr>
        <w:spacing w:after="160" w:line="259" w:lineRule="auto"/>
        <w:jc w:val="left"/>
        <w:rPr>
          <w:rFonts w:eastAsia="Calibri" w:cs="Arial"/>
          <w:szCs w:val="18"/>
          <w:lang w:eastAsia="en-US"/>
        </w:rPr>
      </w:pPr>
      <w:r w:rsidRPr="00645E50">
        <w:rPr>
          <w:rFonts w:eastAsia="Calibri" w:cs="Arial"/>
          <w:noProof/>
          <w:szCs w:val="18"/>
          <w:lang w:eastAsia="en-US"/>
        </w:rPr>
        <w:drawing>
          <wp:inline distT="0" distB="0" distL="0" distR="0" wp14:anchorId="6F7C3C0A" wp14:editId="0C18355C">
            <wp:extent cx="5731510" cy="3296920"/>
            <wp:effectExtent l="0" t="0" r="254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bmail-filters2.jpg"/>
                    <pic:cNvPicPr/>
                  </pic:nvPicPr>
                  <pic:blipFill>
                    <a:blip r:embed="rId63">
                      <a:extLst>
                        <a:ext uri="{28A0092B-C50C-407E-A947-70E740481C1C}">
                          <a14:useLocalDpi xmlns:a14="http://schemas.microsoft.com/office/drawing/2010/main" val="0"/>
                        </a:ext>
                      </a:extLst>
                    </a:blip>
                    <a:stretch>
                      <a:fillRect/>
                    </a:stretch>
                  </pic:blipFill>
                  <pic:spPr>
                    <a:xfrm>
                      <a:off x="0" y="0"/>
                      <a:ext cx="5731510" cy="3296920"/>
                    </a:xfrm>
                    <a:prstGeom prst="rect">
                      <a:avLst/>
                    </a:prstGeom>
                  </pic:spPr>
                </pic:pic>
              </a:graphicData>
            </a:graphic>
          </wp:inline>
        </w:drawing>
      </w:r>
    </w:p>
    <w:p w14:paraId="2B0B071C" w14:textId="77777777" w:rsidR="00645E50" w:rsidRPr="00645E50" w:rsidRDefault="00645E50" w:rsidP="00645E50">
      <w:pPr>
        <w:spacing w:after="160" w:line="259" w:lineRule="auto"/>
        <w:jc w:val="left"/>
        <w:rPr>
          <w:rFonts w:eastAsia="Calibri" w:cs="Arial"/>
          <w:szCs w:val="18"/>
          <w:lang w:eastAsia="en-US"/>
        </w:rPr>
      </w:pPr>
    </w:p>
    <w:p w14:paraId="5429B53B" w14:textId="77777777" w:rsidR="00645E50" w:rsidRDefault="00645E50" w:rsidP="00645E50">
      <w:pPr>
        <w:spacing w:after="160" w:line="259" w:lineRule="auto"/>
        <w:jc w:val="left"/>
        <w:rPr>
          <w:rFonts w:eastAsia="Calibri" w:cs="Arial"/>
          <w:szCs w:val="18"/>
          <w:lang w:eastAsia="en-US"/>
        </w:rPr>
      </w:pPr>
    </w:p>
    <w:p w14:paraId="72D92656" w14:textId="77777777" w:rsidR="00645E50" w:rsidRPr="00645E50" w:rsidRDefault="00645E50" w:rsidP="00B07E9A">
      <w:pPr>
        <w:spacing w:after="0" w:line="259" w:lineRule="auto"/>
        <w:jc w:val="left"/>
        <w:rPr>
          <w:rFonts w:eastAsia="Calibri" w:cs="Arial"/>
          <w:szCs w:val="18"/>
          <w:lang w:eastAsia="en-US"/>
        </w:rPr>
      </w:pPr>
      <w:r w:rsidRPr="00645E50">
        <w:rPr>
          <w:rFonts w:eastAsia="Calibri" w:cs="Arial"/>
          <w:szCs w:val="18"/>
          <w:lang w:eastAsia="en-US"/>
        </w:rPr>
        <w:lastRenderedPageBreak/>
        <w:t>The 3 filters you need to add are as follows</w:t>
      </w:r>
    </w:p>
    <w:p w14:paraId="0FA0A276" w14:textId="77777777" w:rsidR="00645E50" w:rsidRPr="00645E50" w:rsidRDefault="00645E50" w:rsidP="00B07E9A">
      <w:pPr>
        <w:spacing w:after="0" w:line="259" w:lineRule="auto"/>
        <w:jc w:val="left"/>
        <w:rPr>
          <w:rFonts w:eastAsia="Calibri" w:cs="Arial"/>
          <w:szCs w:val="18"/>
          <w:lang w:eastAsia="en-US"/>
        </w:rPr>
      </w:pPr>
    </w:p>
    <w:p w14:paraId="20854E07" w14:textId="77777777" w:rsidR="00645E50" w:rsidRPr="00645E50" w:rsidRDefault="00645E50" w:rsidP="00B07E9A">
      <w:pPr>
        <w:spacing w:after="0" w:line="259" w:lineRule="auto"/>
        <w:jc w:val="left"/>
        <w:rPr>
          <w:rFonts w:eastAsia="Calibri" w:cs="Arial"/>
          <w:szCs w:val="18"/>
          <w:lang w:eastAsia="en-US"/>
        </w:rPr>
      </w:pPr>
      <w:r w:rsidRPr="00645E50">
        <w:rPr>
          <w:rFonts w:eastAsia="Calibri" w:cs="Arial"/>
          <w:szCs w:val="18"/>
          <w:lang w:eastAsia="en-US"/>
        </w:rPr>
        <w:t>Filter 1</w:t>
      </w:r>
    </w:p>
    <w:p w14:paraId="350F2F1F" w14:textId="77777777" w:rsidR="00645E50" w:rsidRPr="00645E50" w:rsidRDefault="00645E50" w:rsidP="00B07E9A">
      <w:pPr>
        <w:spacing w:after="0" w:line="259" w:lineRule="auto"/>
        <w:jc w:val="left"/>
        <w:rPr>
          <w:rFonts w:eastAsia="Calibri" w:cs="Arial"/>
          <w:szCs w:val="18"/>
          <w:lang w:eastAsia="en-US"/>
        </w:rPr>
      </w:pPr>
      <w:r w:rsidRPr="00645E50">
        <w:rPr>
          <w:rFonts w:eastAsia="Calibri" w:cs="Arial"/>
          <w:szCs w:val="18"/>
          <w:lang w:eastAsia="en-US"/>
        </w:rPr>
        <w:t>For incoming email</w:t>
      </w:r>
    </w:p>
    <w:p w14:paraId="228F842B" w14:textId="77777777" w:rsidR="00645E50" w:rsidRPr="00645E50" w:rsidRDefault="00645E50" w:rsidP="00B07E9A">
      <w:pPr>
        <w:spacing w:after="0" w:line="259" w:lineRule="auto"/>
        <w:jc w:val="left"/>
        <w:rPr>
          <w:rFonts w:eastAsia="Calibri" w:cs="Arial"/>
          <w:szCs w:val="18"/>
          <w:lang w:eastAsia="en-US"/>
        </w:rPr>
      </w:pPr>
    </w:p>
    <w:p w14:paraId="76CE192B" w14:textId="77777777" w:rsidR="00645E50" w:rsidRPr="00645E50" w:rsidRDefault="00645E50" w:rsidP="00B07E9A">
      <w:pPr>
        <w:spacing w:after="0" w:line="259" w:lineRule="auto"/>
        <w:jc w:val="left"/>
        <w:rPr>
          <w:rFonts w:eastAsia="Calibri" w:cs="Arial"/>
          <w:szCs w:val="18"/>
          <w:lang w:eastAsia="en-US"/>
        </w:rPr>
      </w:pPr>
      <w:r w:rsidRPr="00645E50">
        <w:rPr>
          <w:rFonts w:eastAsia="Calibri" w:cs="Arial"/>
          <w:szCs w:val="18"/>
          <w:lang w:eastAsia="en-US"/>
        </w:rPr>
        <w:t>Filter Name: RBL Warning</w:t>
      </w:r>
    </w:p>
    <w:p w14:paraId="5BA885A0" w14:textId="77777777" w:rsidR="00645E50" w:rsidRPr="00645E50" w:rsidRDefault="00645E50" w:rsidP="00B07E9A">
      <w:pPr>
        <w:spacing w:after="0" w:line="259" w:lineRule="auto"/>
        <w:jc w:val="left"/>
        <w:rPr>
          <w:rFonts w:eastAsia="Calibri" w:cs="Arial"/>
          <w:szCs w:val="18"/>
          <w:lang w:eastAsia="en-US"/>
        </w:rPr>
      </w:pPr>
      <w:r w:rsidRPr="00645E50">
        <w:rPr>
          <w:rFonts w:eastAsia="Calibri" w:cs="Arial"/>
          <w:szCs w:val="18"/>
          <w:lang w:eastAsia="en-US"/>
        </w:rPr>
        <w:t>Subject: ---</w:t>
      </w:r>
    </w:p>
    <w:p w14:paraId="6B1B2077" w14:textId="77777777" w:rsidR="00645E50" w:rsidRPr="00645E50" w:rsidRDefault="00645E50" w:rsidP="00B07E9A">
      <w:pPr>
        <w:spacing w:after="0" w:line="259" w:lineRule="auto"/>
        <w:jc w:val="left"/>
        <w:rPr>
          <w:rFonts w:eastAsia="Calibri" w:cs="Arial"/>
          <w:szCs w:val="18"/>
          <w:lang w:eastAsia="en-US"/>
        </w:rPr>
      </w:pPr>
      <w:r w:rsidRPr="00645E50">
        <w:rPr>
          <w:rFonts w:eastAsia="Calibri" w:cs="Arial"/>
          <w:szCs w:val="18"/>
          <w:lang w:eastAsia="en-US"/>
        </w:rPr>
        <w:t>Next box: X-RBL-Warning</w:t>
      </w:r>
    </w:p>
    <w:p w14:paraId="0AB9712A" w14:textId="77777777" w:rsidR="00645E50" w:rsidRPr="00645E50" w:rsidRDefault="00645E50" w:rsidP="00B07E9A">
      <w:pPr>
        <w:spacing w:after="0" w:line="259" w:lineRule="auto"/>
        <w:jc w:val="left"/>
        <w:rPr>
          <w:rFonts w:eastAsia="Calibri" w:cs="Arial"/>
          <w:szCs w:val="18"/>
          <w:lang w:eastAsia="en-US"/>
        </w:rPr>
      </w:pPr>
      <w:r w:rsidRPr="00645E50">
        <w:rPr>
          <w:rFonts w:eastAsia="Calibri" w:cs="Arial"/>
          <w:szCs w:val="18"/>
          <w:lang w:eastAsia="en-US"/>
        </w:rPr>
        <w:t>Leave contains box</w:t>
      </w:r>
    </w:p>
    <w:p w14:paraId="07371C85" w14:textId="77777777" w:rsidR="00645E50" w:rsidRPr="00645E50" w:rsidRDefault="00645E50" w:rsidP="00B07E9A">
      <w:pPr>
        <w:spacing w:after="0" w:line="259" w:lineRule="auto"/>
        <w:jc w:val="left"/>
        <w:rPr>
          <w:rFonts w:eastAsia="Calibri" w:cs="Arial"/>
          <w:szCs w:val="18"/>
          <w:lang w:eastAsia="en-US"/>
        </w:rPr>
      </w:pPr>
      <w:r w:rsidRPr="00645E50">
        <w:rPr>
          <w:rFonts w:eastAsia="Calibri" w:cs="Arial"/>
          <w:szCs w:val="18"/>
          <w:lang w:eastAsia="en-US"/>
        </w:rPr>
        <w:t>Next Box: *</w:t>
      </w:r>
    </w:p>
    <w:p w14:paraId="684DDFFF" w14:textId="77777777" w:rsidR="00645E50" w:rsidRPr="00645E50" w:rsidRDefault="00645E50" w:rsidP="00B07E9A">
      <w:pPr>
        <w:spacing w:after="0" w:line="259" w:lineRule="auto"/>
        <w:jc w:val="left"/>
        <w:rPr>
          <w:rFonts w:eastAsia="Calibri" w:cs="Arial"/>
          <w:szCs w:val="18"/>
          <w:lang w:eastAsia="en-US"/>
        </w:rPr>
      </w:pPr>
    </w:p>
    <w:p w14:paraId="0E9736FF" w14:textId="77777777" w:rsidR="00645E50" w:rsidRPr="00645E50" w:rsidRDefault="00645E50" w:rsidP="00B07E9A">
      <w:pPr>
        <w:spacing w:after="0" w:line="259" w:lineRule="auto"/>
        <w:jc w:val="left"/>
        <w:rPr>
          <w:rFonts w:eastAsia="Calibri" w:cs="Arial"/>
          <w:szCs w:val="18"/>
          <w:lang w:eastAsia="en-US"/>
        </w:rPr>
      </w:pPr>
      <w:r w:rsidRPr="00645E50">
        <w:rPr>
          <w:rFonts w:eastAsia="Calibri" w:cs="Arial"/>
          <w:szCs w:val="18"/>
          <w:lang w:eastAsia="en-US"/>
        </w:rPr>
        <w:t>Click the + on the right</w:t>
      </w:r>
    </w:p>
    <w:p w14:paraId="5A2583B1" w14:textId="77777777" w:rsidR="00645E50" w:rsidRPr="00645E50" w:rsidRDefault="00645E50" w:rsidP="00B07E9A">
      <w:pPr>
        <w:spacing w:after="0" w:line="259" w:lineRule="auto"/>
        <w:jc w:val="left"/>
        <w:rPr>
          <w:rFonts w:eastAsia="Calibri" w:cs="Arial"/>
          <w:szCs w:val="18"/>
          <w:lang w:eastAsia="en-US"/>
        </w:rPr>
      </w:pPr>
    </w:p>
    <w:p w14:paraId="6C39F9D6" w14:textId="77777777" w:rsidR="00645E50" w:rsidRPr="00645E50" w:rsidRDefault="00645E50" w:rsidP="00B07E9A">
      <w:pPr>
        <w:spacing w:after="0" w:line="259" w:lineRule="auto"/>
        <w:jc w:val="left"/>
        <w:rPr>
          <w:rFonts w:eastAsia="Calibri" w:cs="Arial"/>
          <w:szCs w:val="18"/>
          <w:lang w:eastAsia="en-US"/>
        </w:rPr>
      </w:pPr>
      <w:r w:rsidRPr="00645E50">
        <w:rPr>
          <w:rFonts w:eastAsia="Calibri" w:cs="Arial"/>
          <w:szCs w:val="18"/>
          <w:lang w:eastAsia="en-US"/>
        </w:rPr>
        <w:t>Filter 2</w:t>
      </w:r>
    </w:p>
    <w:p w14:paraId="07326D19" w14:textId="77777777" w:rsidR="00645E50" w:rsidRPr="00645E50" w:rsidRDefault="00645E50" w:rsidP="00B07E9A">
      <w:pPr>
        <w:spacing w:after="0" w:line="259" w:lineRule="auto"/>
        <w:jc w:val="left"/>
        <w:rPr>
          <w:rFonts w:eastAsia="Calibri" w:cs="Arial"/>
          <w:szCs w:val="18"/>
          <w:lang w:eastAsia="en-US"/>
        </w:rPr>
      </w:pPr>
      <w:r w:rsidRPr="00645E50">
        <w:rPr>
          <w:rFonts w:eastAsia="Calibri" w:cs="Arial"/>
          <w:szCs w:val="18"/>
          <w:lang w:eastAsia="en-US"/>
        </w:rPr>
        <w:t>For incoming email</w:t>
      </w:r>
    </w:p>
    <w:p w14:paraId="3490105B" w14:textId="77777777" w:rsidR="00645E50" w:rsidRPr="00645E50" w:rsidRDefault="00645E50" w:rsidP="00B07E9A">
      <w:pPr>
        <w:spacing w:after="0" w:line="259" w:lineRule="auto"/>
        <w:jc w:val="left"/>
        <w:rPr>
          <w:rFonts w:eastAsia="Calibri" w:cs="Arial"/>
          <w:szCs w:val="18"/>
          <w:lang w:eastAsia="en-US"/>
        </w:rPr>
      </w:pPr>
    </w:p>
    <w:p w14:paraId="15D03659" w14:textId="77777777" w:rsidR="00645E50" w:rsidRPr="00645E50" w:rsidRDefault="00645E50" w:rsidP="00B07E9A">
      <w:pPr>
        <w:spacing w:after="0" w:line="259" w:lineRule="auto"/>
        <w:jc w:val="left"/>
        <w:rPr>
          <w:rFonts w:eastAsia="Calibri" w:cs="Arial"/>
          <w:szCs w:val="18"/>
          <w:lang w:eastAsia="en-US"/>
        </w:rPr>
      </w:pPr>
      <w:r w:rsidRPr="00645E50">
        <w:rPr>
          <w:rFonts w:eastAsia="Calibri" w:cs="Arial"/>
          <w:szCs w:val="18"/>
          <w:lang w:eastAsia="en-US"/>
        </w:rPr>
        <w:t>Filter Name: Spam Level</w:t>
      </w:r>
    </w:p>
    <w:p w14:paraId="6FC1AC27" w14:textId="77777777" w:rsidR="00645E50" w:rsidRPr="00645E50" w:rsidRDefault="00645E50" w:rsidP="00B07E9A">
      <w:pPr>
        <w:spacing w:after="0" w:line="259" w:lineRule="auto"/>
        <w:jc w:val="left"/>
        <w:rPr>
          <w:rFonts w:eastAsia="Calibri" w:cs="Arial"/>
          <w:szCs w:val="18"/>
          <w:lang w:eastAsia="en-US"/>
        </w:rPr>
      </w:pPr>
      <w:r w:rsidRPr="00645E50">
        <w:rPr>
          <w:rFonts w:eastAsia="Calibri" w:cs="Arial"/>
          <w:szCs w:val="18"/>
          <w:lang w:eastAsia="en-US"/>
        </w:rPr>
        <w:t>Subject: ---</w:t>
      </w:r>
    </w:p>
    <w:p w14:paraId="73F63A5E" w14:textId="77777777" w:rsidR="00645E50" w:rsidRPr="00645E50" w:rsidRDefault="00645E50" w:rsidP="00B07E9A">
      <w:pPr>
        <w:spacing w:after="0" w:line="259" w:lineRule="auto"/>
        <w:jc w:val="left"/>
        <w:rPr>
          <w:rFonts w:eastAsia="Calibri" w:cs="Arial"/>
          <w:szCs w:val="18"/>
          <w:lang w:eastAsia="en-US"/>
        </w:rPr>
      </w:pPr>
      <w:r w:rsidRPr="00645E50">
        <w:rPr>
          <w:rFonts w:eastAsia="Calibri" w:cs="Arial"/>
          <w:szCs w:val="18"/>
          <w:lang w:eastAsia="en-US"/>
        </w:rPr>
        <w:t>Next box: X-Spam-Level</w:t>
      </w:r>
    </w:p>
    <w:p w14:paraId="482A1F0F" w14:textId="77777777" w:rsidR="00645E50" w:rsidRPr="00645E50" w:rsidRDefault="00645E50" w:rsidP="00B07E9A">
      <w:pPr>
        <w:spacing w:after="0" w:line="259" w:lineRule="auto"/>
        <w:jc w:val="left"/>
        <w:rPr>
          <w:rFonts w:eastAsia="Calibri" w:cs="Arial"/>
          <w:szCs w:val="18"/>
          <w:lang w:eastAsia="en-US"/>
        </w:rPr>
      </w:pPr>
      <w:r w:rsidRPr="00645E50">
        <w:rPr>
          <w:rFonts w:eastAsia="Calibri" w:cs="Arial"/>
          <w:szCs w:val="18"/>
          <w:lang w:eastAsia="en-US"/>
        </w:rPr>
        <w:t>Leave contains box</w:t>
      </w:r>
    </w:p>
    <w:p w14:paraId="12F6667B" w14:textId="77777777" w:rsidR="00645E50" w:rsidRPr="00645E50" w:rsidRDefault="00645E50" w:rsidP="00B07E9A">
      <w:pPr>
        <w:spacing w:after="0" w:line="259" w:lineRule="auto"/>
        <w:jc w:val="left"/>
        <w:rPr>
          <w:rFonts w:eastAsia="Calibri" w:cs="Arial"/>
          <w:szCs w:val="18"/>
          <w:lang w:eastAsia="en-US"/>
        </w:rPr>
      </w:pPr>
      <w:r w:rsidRPr="00645E50">
        <w:rPr>
          <w:rFonts w:eastAsia="Calibri" w:cs="Arial"/>
          <w:szCs w:val="18"/>
          <w:lang w:eastAsia="en-US"/>
        </w:rPr>
        <w:t>Next Box: +++*</w:t>
      </w:r>
    </w:p>
    <w:p w14:paraId="11C642F8" w14:textId="77777777" w:rsidR="00645E50" w:rsidRPr="00645E50" w:rsidRDefault="00645E50" w:rsidP="00B07E9A">
      <w:pPr>
        <w:spacing w:after="0" w:line="259" w:lineRule="auto"/>
        <w:jc w:val="left"/>
        <w:rPr>
          <w:rFonts w:eastAsia="Calibri" w:cs="Arial"/>
          <w:szCs w:val="18"/>
          <w:lang w:eastAsia="en-US"/>
        </w:rPr>
      </w:pPr>
    </w:p>
    <w:p w14:paraId="7E03E61A" w14:textId="77777777" w:rsidR="00645E50" w:rsidRPr="00645E50" w:rsidRDefault="00645E50" w:rsidP="00B07E9A">
      <w:pPr>
        <w:spacing w:after="0" w:line="259" w:lineRule="auto"/>
        <w:jc w:val="left"/>
        <w:rPr>
          <w:rFonts w:eastAsia="Calibri" w:cs="Arial"/>
          <w:szCs w:val="18"/>
          <w:lang w:eastAsia="en-US"/>
        </w:rPr>
      </w:pPr>
      <w:r w:rsidRPr="00645E50">
        <w:rPr>
          <w:rFonts w:eastAsia="Calibri" w:cs="Arial"/>
          <w:szCs w:val="18"/>
          <w:lang w:eastAsia="en-US"/>
        </w:rPr>
        <w:t>Click the + on the right</w:t>
      </w:r>
    </w:p>
    <w:p w14:paraId="769F749E" w14:textId="77777777" w:rsidR="00645E50" w:rsidRPr="00645E50" w:rsidRDefault="00645E50" w:rsidP="00B07E9A">
      <w:pPr>
        <w:spacing w:after="0" w:line="259" w:lineRule="auto"/>
        <w:jc w:val="left"/>
        <w:rPr>
          <w:rFonts w:eastAsia="Calibri" w:cs="Arial"/>
          <w:szCs w:val="18"/>
          <w:lang w:eastAsia="en-US"/>
        </w:rPr>
      </w:pPr>
    </w:p>
    <w:p w14:paraId="5E49D74B" w14:textId="77777777" w:rsidR="00645E50" w:rsidRPr="00645E50" w:rsidRDefault="00645E50" w:rsidP="00B07E9A">
      <w:pPr>
        <w:spacing w:after="0" w:line="259" w:lineRule="auto"/>
        <w:jc w:val="left"/>
        <w:rPr>
          <w:rFonts w:eastAsia="Calibri" w:cs="Arial"/>
          <w:szCs w:val="18"/>
          <w:lang w:eastAsia="en-US"/>
        </w:rPr>
      </w:pPr>
      <w:r w:rsidRPr="00645E50">
        <w:rPr>
          <w:rFonts w:eastAsia="Calibri" w:cs="Arial"/>
          <w:szCs w:val="18"/>
          <w:lang w:eastAsia="en-US"/>
        </w:rPr>
        <w:t>Filter 3</w:t>
      </w:r>
    </w:p>
    <w:p w14:paraId="51D548DD" w14:textId="77777777" w:rsidR="00645E50" w:rsidRPr="00645E50" w:rsidRDefault="00645E50" w:rsidP="00B07E9A">
      <w:pPr>
        <w:spacing w:after="0" w:line="259" w:lineRule="auto"/>
        <w:jc w:val="left"/>
        <w:rPr>
          <w:rFonts w:eastAsia="Calibri" w:cs="Arial"/>
          <w:szCs w:val="18"/>
          <w:lang w:eastAsia="en-US"/>
        </w:rPr>
      </w:pPr>
      <w:r w:rsidRPr="00645E50">
        <w:rPr>
          <w:rFonts w:eastAsia="Calibri" w:cs="Arial"/>
          <w:szCs w:val="18"/>
          <w:lang w:eastAsia="en-US"/>
        </w:rPr>
        <w:t>For incoming email</w:t>
      </w:r>
    </w:p>
    <w:p w14:paraId="7E592058" w14:textId="77777777" w:rsidR="00645E50" w:rsidRPr="00645E50" w:rsidRDefault="00645E50" w:rsidP="00B07E9A">
      <w:pPr>
        <w:spacing w:after="0" w:line="259" w:lineRule="auto"/>
        <w:jc w:val="left"/>
        <w:rPr>
          <w:rFonts w:eastAsia="Calibri" w:cs="Arial"/>
          <w:szCs w:val="18"/>
          <w:lang w:eastAsia="en-US"/>
        </w:rPr>
      </w:pPr>
    </w:p>
    <w:p w14:paraId="3C3ADCE9" w14:textId="77777777" w:rsidR="00645E50" w:rsidRPr="00645E50" w:rsidRDefault="00645E50" w:rsidP="00B07E9A">
      <w:pPr>
        <w:spacing w:after="0" w:line="259" w:lineRule="auto"/>
        <w:jc w:val="left"/>
        <w:rPr>
          <w:rFonts w:eastAsia="Calibri" w:cs="Arial"/>
          <w:szCs w:val="18"/>
          <w:lang w:eastAsia="en-US"/>
        </w:rPr>
      </w:pPr>
      <w:r w:rsidRPr="00645E50">
        <w:rPr>
          <w:rFonts w:eastAsia="Calibri" w:cs="Arial"/>
          <w:szCs w:val="18"/>
          <w:lang w:eastAsia="en-US"/>
        </w:rPr>
        <w:t>Filter Name: X Sender</w:t>
      </w:r>
    </w:p>
    <w:p w14:paraId="3939A3BF" w14:textId="77777777" w:rsidR="00645E50" w:rsidRPr="00645E50" w:rsidRDefault="00645E50" w:rsidP="00B07E9A">
      <w:pPr>
        <w:spacing w:after="0" w:line="259" w:lineRule="auto"/>
        <w:jc w:val="left"/>
        <w:rPr>
          <w:rFonts w:eastAsia="Calibri" w:cs="Arial"/>
          <w:szCs w:val="18"/>
          <w:lang w:eastAsia="en-US"/>
        </w:rPr>
      </w:pPr>
      <w:r w:rsidRPr="00645E50">
        <w:rPr>
          <w:rFonts w:eastAsia="Calibri" w:cs="Arial"/>
          <w:szCs w:val="18"/>
          <w:lang w:eastAsia="en-US"/>
        </w:rPr>
        <w:t>Subject: ---</w:t>
      </w:r>
    </w:p>
    <w:p w14:paraId="734BACB4" w14:textId="77777777" w:rsidR="00645E50" w:rsidRPr="00645E50" w:rsidRDefault="00645E50" w:rsidP="00B07E9A">
      <w:pPr>
        <w:spacing w:after="0" w:line="259" w:lineRule="auto"/>
        <w:jc w:val="left"/>
        <w:rPr>
          <w:rFonts w:eastAsia="Calibri" w:cs="Arial"/>
          <w:szCs w:val="18"/>
          <w:lang w:eastAsia="en-US"/>
        </w:rPr>
      </w:pPr>
      <w:r w:rsidRPr="00645E50">
        <w:rPr>
          <w:rFonts w:eastAsia="Calibri" w:cs="Arial"/>
          <w:szCs w:val="18"/>
          <w:lang w:eastAsia="en-US"/>
        </w:rPr>
        <w:t>Next box: X-Sender-Verification-Failed</w:t>
      </w:r>
    </w:p>
    <w:p w14:paraId="392D58D2" w14:textId="77777777" w:rsidR="00645E50" w:rsidRPr="00645E50" w:rsidRDefault="00645E50" w:rsidP="00B07E9A">
      <w:pPr>
        <w:spacing w:after="0" w:line="259" w:lineRule="auto"/>
        <w:jc w:val="left"/>
        <w:rPr>
          <w:rFonts w:eastAsia="Calibri" w:cs="Arial"/>
          <w:szCs w:val="18"/>
          <w:lang w:eastAsia="en-US"/>
        </w:rPr>
      </w:pPr>
      <w:r w:rsidRPr="00645E50">
        <w:rPr>
          <w:rFonts w:eastAsia="Calibri" w:cs="Arial"/>
          <w:szCs w:val="18"/>
          <w:lang w:eastAsia="en-US"/>
        </w:rPr>
        <w:t>Leave contains box</w:t>
      </w:r>
    </w:p>
    <w:p w14:paraId="1BB54BA1" w14:textId="77777777" w:rsidR="00645E50" w:rsidRPr="00645E50" w:rsidRDefault="00645E50" w:rsidP="00B07E9A">
      <w:pPr>
        <w:spacing w:after="0" w:line="259" w:lineRule="auto"/>
        <w:jc w:val="left"/>
        <w:rPr>
          <w:rFonts w:eastAsia="Calibri" w:cs="Arial"/>
          <w:szCs w:val="18"/>
          <w:lang w:eastAsia="en-US"/>
        </w:rPr>
      </w:pPr>
      <w:r w:rsidRPr="00645E50">
        <w:rPr>
          <w:rFonts w:eastAsia="Calibri" w:cs="Arial"/>
          <w:szCs w:val="18"/>
          <w:lang w:eastAsia="en-US"/>
        </w:rPr>
        <w:t>Next Box: fail</w:t>
      </w:r>
    </w:p>
    <w:p w14:paraId="15232314" w14:textId="77777777" w:rsidR="00645E50" w:rsidRPr="00645E50" w:rsidRDefault="00645E50" w:rsidP="00B07E9A">
      <w:pPr>
        <w:spacing w:after="0" w:line="259" w:lineRule="auto"/>
        <w:jc w:val="left"/>
        <w:rPr>
          <w:rFonts w:eastAsia="Calibri" w:cs="Arial"/>
          <w:szCs w:val="18"/>
          <w:lang w:eastAsia="en-US"/>
        </w:rPr>
      </w:pPr>
    </w:p>
    <w:p w14:paraId="7188AFD0" w14:textId="77777777" w:rsidR="00645E50" w:rsidRDefault="00645E50" w:rsidP="00B07E9A">
      <w:pPr>
        <w:spacing w:after="0" w:line="259" w:lineRule="auto"/>
        <w:jc w:val="left"/>
        <w:rPr>
          <w:rFonts w:eastAsia="Calibri" w:cs="Arial"/>
          <w:szCs w:val="18"/>
          <w:lang w:eastAsia="en-US"/>
        </w:rPr>
      </w:pPr>
    </w:p>
    <w:p w14:paraId="697DE87E" w14:textId="77777777" w:rsidR="00645E50" w:rsidRDefault="00645E50" w:rsidP="00B07E9A">
      <w:pPr>
        <w:spacing w:after="0" w:line="259" w:lineRule="auto"/>
        <w:jc w:val="left"/>
        <w:rPr>
          <w:rFonts w:eastAsia="Calibri" w:cs="Arial"/>
          <w:szCs w:val="18"/>
          <w:lang w:eastAsia="en-US"/>
        </w:rPr>
      </w:pPr>
    </w:p>
    <w:p w14:paraId="0005639A" w14:textId="10CED2E9" w:rsidR="00645E50" w:rsidRPr="00645E50" w:rsidRDefault="00645E50" w:rsidP="00B07E9A">
      <w:pPr>
        <w:spacing w:after="0" w:line="259" w:lineRule="auto"/>
        <w:jc w:val="left"/>
        <w:rPr>
          <w:rFonts w:eastAsia="Calibri" w:cs="Arial"/>
          <w:szCs w:val="18"/>
          <w:lang w:eastAsia="en-US"/>
        </w:rPr>
      </w:pPr>
      <w:r w:rsidRPr="00645E50">
        <w:rPr>
          <w:rFonts w:eastAsia="Calibri" w:cs="Arial"/>
          <w:szCs w:val="18"/>
          <w:lang w:eastAsia="en-US"/>
        </w:rPr>
        <w:t>Execute the following actions</w:t>
      </w:r>
    </w:p>
    <w:p w14:paraId="69CABA4C" w14:textId="77777777" w:rsidR="00645E50" w:rsidRPr="00645E50" w:rsidRDefault="00645E50" w:rsidP="00B07E9A">
      <w:pPr>
        <w:spacing w:after="0" w:line="259" w:lineRule="auto"/>
        <w:jc w:val="left"/>
        <w:rPr>
          <w:rFonts w:eastAsia="Calibri" w:cs="Arial"/>
          <w:szCs w:val="18"/>
          <w:lang w:eastAsia="en-US"/>
        </w:rPr>
      </w:pPr>
    </w:p>
    <w:p w14:paraId="2159EE06" w14:textId="55C6753A" w:rsidR="00645E50" w:rsidRPr="00645E50" w:rsidRDefault="00645E50" w:rsidP="00B07E9A">
      <w:pPr>
        <w:spacing w:after="0" w:line="259" w:lineRule="auto"/>
        <w:jc w:val="left"/>
        <w:rPr>
          <w:rFonts w:eastAsia="Calibri" w:cs="Arial"/>
          <w:szCs w:val="18"/>
          <w:lang w:eastAsia="en-US"/>
        </w:rPr>
      </w:pPr>
      <w:r w:rsidRPr="00645E50">
        <w:rPr>
          <w:rFonts w:eastAsia="Calibri" w:cs="Arial"/>
          <w:szCs w:val="18"/>
          <w:lang w:eastAsia="en-US"/>
        </w:rPr>
        <w:t xml:space="preserve">Click drop down and select </w:t>
      </w:r>
      <w:r w:rsidRPr="00645E50">
        <w:rPr>
          <w:rFonts w:eastAsia="Calibri" w:cs="Arial"/>
          <w:b/>
          <w:szCs w:val="18"/>
          <w:lang w:eastAsia="en-US"/>
        </w:rPr>
        <w:t>Move message to</w:t>
      </w:r>
    </w:p>
    <w:p w14:paraId="120D198D" w14:textId="4CAFE1D5" w:rsidR="00645E50" w:rsidRPr="00645E50" w:rsidRDefault="00645E50" w:rsidP="00B07E9A">
      <w:pPr>
        <w:spacing w:after="0" w:line="259" w:lineRule="auto"/>
        <w:jc w:val="left"/>
        <w:rPr>
          <w:rFonts w:eastAsia="Calibri" w:cs="Arial"/>
          <w:szCs w:val="18"/>
          <w:lang w:eastAsia="en-US"/>
        </w:rPr>
      </w:pPr>
      <w:r>
        <w:rPr>
          <w:rFonts w:eastAsia="Calibri" w:cs="Arial"/>
          <w:szCs w:val="18"/>
          <w:lang w:eastAsia="en-US"/>
        </w:rPr>
        <w:t xml:space="preserve">In the next drop down select </w:t>
      </w:r>
      <w:r w:rsidRPr="00645E50">
        <w:rPr>
          <w:rFonts w:eastAsia="Calibri" w:cs="Arial"/>
          <w:b/>
          <w:szCs w:val="18"/>
          <w:lang w:eastAsia="en-US"/>
        </w:rPr>
        <w:t>Junk</w:t>
      </w:r>
      <w:r>
        <w:rPr>
          <w:rFonts w:eastAsia="Calibri" w:cs="Arial"/>
          <w:b/>
          <w:szCs w:val="18"/>
          <w:lang w:eastAsia="en-US"/>
        </w:rPr>
        <w:t xml:space="preserve"> or Deleted Items</w:t>
      </w:r>
    </w:p>
    <w:p w14:paraId="4D296081" w14:textId="794B7958" w:rsidR="00645E50" w:rsidRPr="00645E50" w:rsidRDefault="00645E50" w:rsidP="00B07E9A">
      <w:pPr>
        <w:spacing w:after="0" w:line="259" w:lineRule="auto"/>
        <w:jc w:val="left"/>
        <w:rPr>
          <w:rFonts w:eastAsia="Calibri" w:cs="Arial"/>
          <w:szCs w:val="18"/>
          <w:lang w:eastAsia="en-US"/>
        </w:rPr>
      </w:pPr>
      <w:r w:rsidRPr="00645E50">
        <w:rPr>
          <w:rFonts w:eastAsia="Calibri" w:cs="Arial"/>
          <w:szCs w:val="18"/>
          <w:lang w:eastAsia="en-US"/>
        </w:rPr>
        <w:t xml:space="preserve">Click </w:t>
      </w:r>
      <w:r w:rsidRPr="00645E50">
        <w:rPr>
          <w:rFonts w:eastAsia="Calibri" w:cs="Arial"/>
          <w:b/>
          <w:szCs w:val="18"/>
          <w:lang w:eastAsia="en-US"/>
        </w:rPr>
        <w:t>Save</w:t>
      </w:r>
    </w:p>
    <w:p w14:paraId="27E1DA8D" w14:textId="77777777" w:rsidR="00645E50" w:rsidRPr="00FF1BE1" w:rsidRDefault="00645E50" w:rsidP="0000178A">
      <w:pPr>
        <w:rPr>
          <w:color w:val="263150"/>
        </w:rPr>
      </w:pPr>
    </w:p>
    <w:sectPr w:rsidR="00645E50" w:rsidRPr="00FF1BE1" w:rsidSect="00F62DE7">
      <w:headerReference w:type="even" r:id="rId76"/>
      <w:headerReference w:type="default" r:id="rId77"/>
      <w:footerReference w:type="even" r:id="rId78"/>
      <w:footerReference w:type="default" r:id="rId79"/>
      <w:headerReference w:type="first" r:id="rId80"/>
      <w:footerReference w:type="first" r:id="rId81"/>
      <w:pgSz w:w="11906" w:h="16838"/>
      <w:pgMar w:top="1418" w:right="1418" w:bottom="1418" w:left="1418" w:header="851" w:footer="1701"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471864" w14:textId="77777777" w:rsidR="000778E4" w:rsidRDefault="000778E4" w:rsidP="00F37BAA">
      <w:r>
        <w:separator/>
      </w:r>
    </w:p>
    <w:p w14:paraId="5D7F9B5A" w14:textId="77777777" w:rsidR="000778E4" w:rsidRDefault="000778E4" w:rsidP="00F37BAA"/>
    <w:p w14:paraId="0377C289" w14:textId="77777777" w:rsidR="000778E4" w:rsidRDefault="000778E4"/>
    <w:p w14:paraId="246EB865" w14:textId="77777777" w:rsidR="000778E4" w:rsidRDefault="000778E4"/>
  </w:endnote>
  <w:endnote w:type="continuationSeparator" w:id="0">
    <w:p w14:paraId="391EBDBF" w14:textId="77777777" w:rsidR="000778E4" w:rsidRDefault="000778E4" w:rsidP="00F37BAA">
      <w:r>
        <w:continuationSeparator/>
      </w:r>
    </w:p>
    <w:p w14:paraId="6B622658" w14:textId="77777777" w:rsidR="000778E4" w:rsidRDefault="000778E4" w:rsidP="00F37BAA"/>
    <w:p w14:paraId="2F65F5A1" w14:textId="77777777" w:rsidR="000778E4" w:rsidRDefault="000778E4"/>
    <w:p w14:paraId="758CFE79" w14:textId="77777777" w:rsidR="000778E4" w:rsidRDefault="000778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27C2F" w14:textId="77777777" w:rsidR="00645E50" w:rsidRDefault="00645E50" w:rsidP="00B45F00">
    <w:pPr>
      <w:pStyle w:val="Footer"/>
    </w:pPr>
    <w:r w:rsidRPr="00633344">
      <w:rPr>
        <w:noProof/>
      </w:rPr>
      <w:drawing>
        <wp:anchor distT="0" distB="0" distL="114300" distR="114300" simplePos="0" relativeHeight="251685888" behindDoc="0" locked="0" layoutInCell="1" allowOverlap="1" wp14:anchorId="5E727C33" wp14:editId="5E727C34">
          <wp:simplePos x="0" y="0"/>
          <wp:positionH relativeFrom="column">
            <wp:posOffset>4117975</wp:posOffset>
          </wp:positionH>
          <wp:positionV relativeFrom="paragraph">
            <wp:posOffset>-87067</wp:posOffset>
          </wp:positionV>
          <wp:extent cx="1738831" cy="972000"/>
          <wp:effectExtent l="0" t="0" r="0" b="0"/>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738831" cy="972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27C30" w14:textId="77777777" w:rsidR="00645E50" w:rsidRDefault="00645E50" w:rsidP="00B45F00">
    <w:pPr>
      <w:pStyle w:val="Footer"/>
    </w:pPr>
    <w:r w:rsidRPr="00633344">
      <w:rPr>
        <w:noProof/>
      </w:rPr>
      <w:drawing>
        <wp:anchor distT="0" distB="0" distL="114300" distR="114300" simplePos="0" relativeHeight="251683840" behindDoc="0" locked="0" layoutInCell="1" allowOverlap="1" wp14:anchorId="5E727C35" wp14:editId="5E727C36">
          <wp:simplePos x="0" y="0"/>
          <wp:positionH relativeFrom="column">
            <wp:posOffset>-223592</wp:posOffset>
          </wp:positionH>
          <wp:positionV relativeFrom="paragraph">
            <wp:posOffset>-92710</wp:posOffset>
          </wp:positionV>
          <wp:extent cx="1738831" cy="972000"/>
          <wp:effectExtent l="0" t="0" r="0" b="0"/>
          <wp:wrapNone/>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738831" cy="972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27C32" w14:textId="77777777" w:rsidR="00645E50" w:rsidRDefault="00645E50" w:rsidP="00F37BAA">
    <w:pPr>
      <w:pStyle w:val="Footer"/>
    </w:pPr>
    <w:r w:rsidRPr="00633344">
      <w:rPr>
        <w:noProof/>
      </w:rPr>
      <w:drawing>
        <wp:anchor distT="0" distB="0" distL="114300" distR="114300" simplePos="0" relativeHeight="251681792" behindDoc="0" locked="0" layoutInCell="1" allowOverlap="1" wp14:anchorId="5E727C37" wp14:editId="5E727C38">
          <wp:simplePos x="0" y="0"/>
          <wp:positionH relativeFrom="column">
            <wp:posOffset>-500410</wp:posOffset>
          </wp:positionH>
          <wp:positionV relativeFrom="paragraph">
            <wp:posOffset>-65405</wp:posOffset>
          </wp:positionV>
          <wp:extent cx="1738830" cy="972000"/>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738830" cy="972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B607FA" w14:textId="77777777" w:rsidR="000778E4" w:rsidRDefault="000778E4" w:rsidP="00F37BAA">
      <w:r>
        <w:separator/>
      </w:r>
    </w:p>
    <w:p w14:paraId="6B5CD1EB" w14:textId="77777777" w:rsidR="000778E4" w:rsidRDefault="000778E4" w:rsidP="00F37BAA"/>
    <w:p w14:paraId="62EE04E0" w14:textId="77777777" w:rsidR="000778E4" w:rsidRDefault="000778E4"/>
    <w:p w14:paraId="603E03C7" w14:textId="77777777" w:rsidR="000778E4" w:rsidRDefault="000778E4"/>
  </w:footnote>
  <w:footnote w:type="continuationSeparator" w:id="0">
    <w:p w14:paraId="677744B3" w14:textId="77777777" w:rsidR="000778E4" w:rsidRDefault="000778E4" w:rsidP="00F37BAA">
      <w:r>
        <w:continuationSeparator/>
      </w:r>
    </w:p>
    <w:p w14:paraId="6593729F" w14:textId="77777777" w:rsidR="000778E4" w:rsidRDefault="000778E4" w:rsidP="00F37BAA"/>
    <w:p w14:paraId="64A137AB" w14:textId="77777777" w:rsidR="000778E4" w:rsidRDefault="000778E4"/>
    <w:p w14:paraId="17E18945" w14:textId="77777777" w:rsidR="000778E4" w:rsidRDefault="000778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27C2D" w14:textId="5B7FD62A" w:rsidR="00645E50" w:rsidRPr="00B45F00" w:rsidRDefault="00645E50" w:rsidP="00B45F00">
    <w:pPr>
      <w:jc w:val="right"/>
      <w:rPr>
        <w:sz w:val="16"/>
        <w:szCs w:val="16"/>
      </w:rPr>
    </w:pPr>
    <w:r w:rsidRPr="00B45F00">
      <w:rPr>
        <w:b/>
        <w:sz w:val="16"/>
        <w:szCs w:val="16"/>
      </w:rPr>
      <w:fldChar w:fldCharType="begin"/>
    </w:r>
    <w:r w:rsidRPr="00B45F00">
      <w:rPr>
        <w:b/>
        <w:sz w:val="16"/>
        <w:szCs w:val="16"/>
      </w:rPr>
      <w:instrText xml:space="preserve"> STYLEREF  Title  \* MERGEFORMAT </w:instrText>
    </w:r>
    <w:r w:rsidRPr="00B45F00">
      <w:rPr>
        <w:b/>
        <w:sz w:val="16"/>
        <w:szCs w:val="16"/>
      </w:rPr>
      <w:fldChar w:fldCharType="separate"/>
    </w:r>
    <w:r w:rsidR="004B78F9">
      <w:rPr>
        <w:b/>
        <w:noProof/>
        <w:sz w:val="16"/>
        <w:szCs w:val="16"/>
      </w:rPr>
      <w:t>Email</w:t>
    </w:r>
    <w:r w:rsidRPr="00B45F00">
      <w:rPr>
        <w:b/>
        <w:noProof/>
        <w:sz w:val="16"/>
        <w:szCs w:val="16"/>
      </w:rPr>
      <w:fldChar w:fldCharType="end"/>
    </w:r>
    <w:r w:rsidRPr="00B45F00">
      <w:rPr>
        <w:sz w:val="16"/>
        <w:szCs w:val="16"/>
      </w:rPr>
      <w:t xml:space="preserve"> - </w:t>
    </w:r>
    <w:r w:rsidRPr="00B45F00">
      <w:rPr>
        <w:b/>
        <w:sz w:val="16"/>
        <w:szCs w:val="16"/>
      </w:rPr>
      <w:fldChar w:fldCharType="begin"/>
    </w:r>
    <w:r w:rsidRPr="00B45F00">
      <w:rPr>
        <w:b/>
        <w:sz w:val="16"/>
        <w:szCs w:val="16"/>
      </w:rPr>
      <w:instrText xml:space="preserve"> STYLEREF  "Cover Main Title"  \* MERGEFORMAT </w:instrText>
    </w:r>
    <w:r w:rsidRPr="00B45F00">
      <w:rPr>
        <w:b/>
        <w:sz w:val="16"/>
        <w:szCs w:val="16"/>
      </w:rPr>
      <w:fldChar w:fldCharType="separate"/>
    </w:r>
    <w:r w:rsidR="004B78F9">
      <w:rPr>
        <w:b/>
        <w:noProof/>
        <w:sz w:val="16"/>
        <w:szCs w:val="16"/>
      </w:rPr>
      <w:t>Email Support Guide</w:t>
    </w:r>
    <w:r w:rsidRPr="00B45F00">
      <w:rPr>
        <w:b/>
        <w:noProof/>
        <w:sz w:val="16"/>
        <w:szCs w:val="16"/>
      </w:rPr>
      <w:fldChar w:fldCharType="end"/>
    </w:r>
    <w:r>
      <w:rPr>
        <w:b/>
        <w:noProof/>
        <w:sz w:val="16"/>
        <w:szCs w:val="16"/>
      </w:rPr>
      <w:t xml:space="preserve"> </w:t>
    </w:r>
    <w:r w:rsidRPr="00B45F00">
      <w:rPr>
        <w:sz w:val="16"/>
        <w:szCs w:val="16"/>
      </w:rPr>
      <w:t xml:space="preserve">- </w:t>
    </w:r>
    <w:r w:rsidRPr="00B45F00">
      <w:rPr>
        <w:sz w:val="16"/>
        <w:szCs w:val="16"/>
      </w:rPr>
      <w:fldChar w:fldCharType="begin"/>
    </w:r>
    <w:r w:rsidRPr="00B45F00">
      <w:rPr>
        <w:sz w:val="16"/>
        <w:szCs w:val="16"/>
      </w:rPr>
      <w:instrText xml:space="preserve"> STYLEREF  "Cover Version"  \* MERGEFORMAT </w:instrText>
    </w:r>
    <w:r w:rsidRPr="00B45F00">
      <w:rPr>
        <w:sz w:val="16"/>
        <w:szCs w:val="16"/>
      </w:rPr>
      <w:fldChar w:fldCharType="separate"/>
    </w:r>
    <w:r w:rsidR="004B78F9">
      <w:rPr>
        <w:noProof/>
        <w:sz w:val="16"/>
        <w:szCs w:val="16"/>
      </w:rPr>
      <w:t>Version 1.0</w:t>
    </w:r>
    <w:r w:rsidRPr="00B45F00">
      <w:rPr>
        <w:sz w:val="16"/>
        <w:szCs w:val="16"/>
      </w:rPr>
      <w:fldChar w:fldCharType="end"/>
    </w:r>
    <w:r w:rsidRPr="00B45F00">
      <w:rPr>
        <w:sz w:val="16"/>
        <w:szCs w:val="16"/>
      </w:rPr>
      <w:t xml:space="preserve"> - </w:t>
    </w:r>
    <w:r w:rsidRPr="00B45F00">
      <w:rPr>
        <w:sz w:val="16"/>
        <w:szCs w:val="16"/>
      </w:rPr>
      <w:fldChar w:fldCharType="begin"/>
    </w:r>
    <w:r w:rsidRPr="00B45F00">
      <w:rPr>
        <w:sz w:val="16"/>
        <w:szCs w:val="16"/>
      </w:rPr>
      <w:instrText xml:space="preserve"> PAGE   \* MERGEFORMAT </w:instrText>
    </w:r>
    <w:r w:rsidRPr="00B45F00">
      <w:rPr>
        <w:sz w:val="16"/>
        <w:szCs w:val="16"/>
      </w:rPr>
      <w:fldChar w:fldCharType="separate"/>
    </w:r>
    <w:r>
      <w:rPr>
        <w:noProof/>
        <w:sz w:val="16"/>
        <w:szCs w:val="16"/>
      </w:rPr>
      <w:t>2</w:t>
    </w:r>
    <w:r w:rsidRPr="00B45F00">
      <w:rPr>
        <w:sz w:val="16"/>
        <w:szCs w:val="16"/>
      </w:rPr>
      <w:fldChar w:fldCharType="end"/>
    </w:r>
    <w:r w:rsidRPr="00B45F00">
      <w:rPr>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27C2E" w14:textId="778F8BED" w:rsidR="00645E50" w:rsidRDefault="00645E50" w:rsidP="00B45F00">
    <w:pPr>
      <w:pStyle w:val="Header"/>
    </w:pPr>
    <w:r w:rsidRPr="0091341A">
      <w:fldChar w:fldCharType="begin"/>
    </w:r>
    <w:r w:rsidRPr="0091341A">
      <w:instrText xml:space="preserve"> PAGE   \* MERGEFORMAT </w:instrText>
    </w:r>
    <w:r w:rsidRPr="0091341A">
      <w:fldChar w:fldCharType="separate"/>
    </w:r>
    <w:r>
      <w:t>3</w:t>
    </w:r>
    <w:r w:rsidRPr="0091341A">
      <w:fldChar w:fldCharType="end"/>
    </w:r>
    <w:r w:rsidRPr="0091341A">
      <w:t xml:space="preserve"> - </w:t>
    </w:r>
    <w:fldSimple w:instr=" STYLEREF  Title  \* MERGEFORMAT ">
      <w:r w:rsidR="004B78F9">
        <w:t>Email</w:t>
      </w:r>
    </w:fldSimple>
    <w:r w:rsidRPr="0091341A">
      <w:t xml:space="preserve"> - </w:t>
    </w:r>
    <w:fldSimple w:instr=" STYLEREF  &quot;Cover Main Title&quot;  \* MERGEFORMAT ">
      <w:r w:rsidR="004B78F9" w:rsidRPr="004B78F9">
        <w:rPr>
          <w:b/>
          <w:bCs/>
          <w:lang w:val="en-US"/>
        </w:rPr>
        <w:t>Email</w:t>
      </w:r>
      <w:r w:rsidR="004B78F9">
        <w:t xml:space="preserve"> Support Guide</w:t>
      </w:r>
    </w:fldSimple>
    <w:r>
      <w:t xml:space="preserve"> - </w:t>
    </w:r>
    <w:fldSimple w:instr=" STYLEREF  &quot;Cover Version&quot;  \* MERGEFORMAT ">
      <w:r w:rsidR="004B78F9">
        <w:t>Version 1.0</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27C31" w14:textId="596718F6" w:rsidR="00645E50" w:rsidRPr="00142E3A" w:rsidRDefault="00645E50" w:rsidP="00142E3A">
    <w:pPr>
      <w:pStyle w:val="Header"/>
      <w:spacing w:after="0"/>
      <w:ind w:left="-406"/>
      <w:rPr>
        <w:b/>
      </w:rPr>
    </w:pPr>
    <w:r w:rsidRPr="0000547D">
      <w:rPr>
        <w:b/>
      </w:rPr>
      <w:fldChar w:fldCharType="begin"/>
    </w:r>
    <w:r w:rsidRPr="0000547D">
      <w:rPr>
        <w:b/>
      </w:rPr>
      <w:instrText xml:space="preserve"> STYLEREF  Title  \* MERGEFORMAT </w:instrText>
    </w:r>
    <w:r w:rsidRPr="0000547D">
      <w:rPr>
        <w:b/>
      </w:rPr>
      <w:fldChar w:fldCharType="separate"/>
    </w:r>
    <w:r w:rsidR="004B78F9">
      <w:rPr>
        <w:b/>
      </w:rPr>
      <w:t>Email</w:t>
    </w:r>
    <w:r w:rsidRPr="0000547D">
      <w:rPr>
        <w:b/>
      </w:rPr>
      <w:fldChar w:fldCharType="end"/>
    </w:r>
    <w:r>
      <w:rPr>
        <w:b/>
      </w:rPr>
      <w:t xml:space="preserve"> </w:t>
    </w:r>
    <w:r w:rsidRPr="0000547D">
      <w:rPr>
        <w:b/>
      </w:rPr>
      <w:t xml:space="preserve"> </w:t>
    </w:r>
    <w:r w:rsidRPr="00674CD7">
      <w:rPr>
        <w:b/>
      </w:rPr>
      <w:t xml:space="preserve">| </w:t>
    </w:r>
    <w:r>
      <w:rPr>
        <w:b/>
      </w:rPr>
      <w:t xml:space="preserve"> </w:t>
    </w:r>
    <w:r w:rsidRPr="00674CD7">
      <w:rPr>
        <w:b/>
      </w:rPr>
      <w:fldChar w:fldCharType="begin"/>
    </w:r>
    <w:r w:rsidRPr="00674CD7">
      <w:rPr>
        <w:b/>
      </w:rPr>
      <w:instrText xml:space="preserve"> STYLEREF  "Cover Main Title"  \* MERGEFORMAT </w:instrText>
    </w:r>
    <w:r w:rsidRPr="00674CD7">
      <w:rPr>
        <w:b/>
      </w:rPr>
      <w:fldChar w:fldCharType="separate"/>
    </w:r>
    <w:r w:rsidR="004B78F9">
      <w:rPr>
        <w:b/>
      </w:rPr>
      <w:t>Email Support Guide</w:t>
    </w:r>
    <w:r w:rsidRPr="00674CD7">
      <w:rPr>
        <w:b/>
      </w:rPr>
      <w:fldChar w:fldCharType="end"/>
    </w:r>
    <w:r>
      <w:rPr>
        <w:b/>
      </w:rPr>
      <w:t xml:space="preserve">  </w:t>
    </w:r>
    <w:r w:rsidRPr="00674CD7">
      <w:rPr>
        <w:b/>
      </w:rPr>
      <w:t xml:space="preserve">| </w:t>
    </w:r>
    <w:r>
      <w:rPr>
        <w:b/>
      </w:rPr>
      <w:t xml:space="preserve"> </w:t>
    </w:r>
    <w:r w:rsidRPr="00674CD7">
      <w:rPr>
        <w:b/>
      </w:rPr>
      <w:fldChar w:fldCharType="begin"/>
    </w:r>
    <w:r w:rsidRPr="00674CD7">
      <w:rPr>
        <w:b/>
      </w:rPr>
      <w:instrText xml:space="preserve"> STYLEREF  "Cover Version"  \* MERGEFORMAT </w:instrText>
    </w:r>
    <w:r w:rsidRPr="00674CD7">
      <w:rPr>
        <w:b/>
      </w:rPr>
      <w:fldChar w:fldCharType="separate"/>
    </w:r>
    <w:r w:rsidR="004B78F9">
      <w:rPr>
        <w:b/>
      </w:rPr>
      <w:t>Version 1.0</w:t>
    </w:r>
    <w:r w:rsidRPr="00674CD7">
      <w:rPr>
        <w:b/>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FAEDD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1D23B1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314499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C257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E4AB3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88CE41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774BD5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6E5DE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AF8230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9AC77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B133A0"/>
    <w:multiLevelType w:val="multilevel"/>
    <w:tmpl w:val="ACEE91A4"/>
    <w:lvl w:ilvl="0">
      <w:start w:val="1"/>
      <w:numFmt w:val="none"/>
      <w:pStyle w:val="ListNormal"/>
      <w:lvlText w:val=""/>
      <w:lvlJc w:val="left"/>
      <w:pPr>
        <w:ind w:left="0" w:firstLine="0"/>
      </w:pPr>
      <w:rPr>
        <w:rFonts w:hint="default"/>
      </w:rPr>
    </w:lvl>
    <w:lvl w:ilvl="1">
      <w:start w:val="1"/>
      <w:numFmt w:val="bullet"/>
      <w:lvlText w:val=""/>
      <w:lvlJc w:val="left"/>
      <w:pPr>
        <w:ind w:left="391" w:hanging="391"/>
      </w:pPr>
      <w:rPr>
        <w:rFonts w:ascii="Symbol" w:hAnsi="Symbol" w:hint="default"/>
        <w:color w:val="DA001A"/>
      </w:rPr>
    </w:lvl>
    <w:lvl w:ilvl="2">
      <w:start w:val="1"/>
      <w:numFmt w:val="bullet"/>
      <w:lvlText w:val="­"/>
      <w:lvlJc w:val="left"/>
      <w:pPr>
        <w:ind w:left="782" w:hanging="391"/>
      </w:pPr>
      <w:rPr>
        <w:rFonts w:ascii="Courier New" w:hAnsi="Courier New" w:hint="default"/>
      </w:rPr>
    </w:lvl>
    <w:lvl w:ilvl="3">
      <w:start w:val="1"/>
      <w:numFmt w:val="bullet"/>
      <w:lvlText w:val="­"/>
      <w:lvlJc w:val="left"/>
      <w:pPr>
        <w:ind w:left="1134" w:hanging="357"/>
      </w:pPr>
      <w:rPr>
        <w:rFonts w:ascii="Arial" w:hAnsi="Arial" w:hint="default"/>
      </w:rPr>
    </w:lvl>
    <w:lvl w:ilvl="4">
      <w:start w:val="1"/>
      <w:numFmt w:val="bullet"/>
      <w:lvlText w:val="­"/>
      <w:lvlJc w:val="left"/>
      <w:pPr>
        <w:ind w:left="1956" w:hanging="392"/>
      </w:pPr>
      <w:rPr>
        <w:rFonts w:ascii="Arial" w:hAnsi="Arial" w:hint="default"/>
      </w:rPr>
    </w:lvl>
    <w:lvl w:ilvl="5">
      <w:start w:val="1"/>
      <w:numFmt w:val="bullet"/>
      <w:lvlText w:val="­"/>
      <w:lvlJc w:val="left"/>
      <w:pPr>
        <w:ind w:left="1955" w:firstLine="0"/>
      </w:pPr>
      <w:rPr>
        <w:rFonts w:ascii="Arial" w:hAnsi="Arial" w:hint="default"/>
      </w:rPr>
    </w:lvl>
    <w:lvl w:ilvl="6">
      <w:start w:val="1"/>
      <w:numFmt w:val="bullet"/>
      <w:lvlText w:val="­"/>
      <w:lvlJc w:val="left"/>
      <w:pPr>
        <w:ind w:left="2346" w:firstLine="0"/>
      </w:pPr>
      <w:rPr>
        <w:rFonts w:ascii="Arial" w:hAnsi="Arial" w:hint="default"/>
      </w:rPr>
    </w:lvl>
    <w:lvl w:ilvl="7">
      <w:start w:val="1"/>
      <w:numFmt w:val="bullet"/>
      <w:lvlText w:val="­"/>
      <w:lvlJc w:val="left"/>
      <w:pPr>
        <w:ind w:left="2737" w:firstLine="0"/>
      </w:pPr>
      <w:rPr>
        <w:rFonts w:ascii="Arial" w:hAnsi="Arial" w:hint="default"/>
      </w:rPr>
    </w:lvl>
    <w:lvl w:ilvl="8">
      <w:start w:val="1"/>
      <w:numFmt w:val="bullet"/>
      <w:lvlText w:val="­"/>
      <w:lvlJc w:val="left"/>
      <w:pPr>
        <w:ind w:left="3128" w:firstLine="0"/>
      </w:pPr>
      <w:rPr>
        <w:rFonts w:ascii="Arial" w:hAnsi="Arial" w:hint="default"/>
      </w:rPr>
    </w:lvl>
  </w:abstractNum>
  <w:abstractNum w:abstractNumId="11" w15:restartNumberingAfterBreak="0">
    <w:nsid w:val="11F92360"/>
    <w:multiLevelType w:val="hybridMultilevel"/>
    <w:tmpl w:val="7E9CC9C6"/>
    <w:lvl w:ilvl="0" w:tplc="443C2F34">
      <w:start w:val="1"/>
      <w:numFmt w:val="bullet"/>
      <w:pStyle w:val="TableDot"/>
      <w:lvlText w:val=""/>
      <w:lvlJc w:val="left"/>
      <w:pPr>
        <w:ind w:left="720" w:hanging="360"/>
      </w:pPr>
      <w:rPr>
        <w:rFonts w:ascii="Symbol" w:hAnsi="Symbol" w:hint="default"/>
        <w:color w:val="E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2405622"/>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66B170D"/>
    <w:multiLevelType w:val="hybridMultilevel"/>
    <w:tmpl w:val="CF98A04C"/>
    <w:lvl w:ilvl="0" w:tplc="08090017">
      <w:start w:val="1"/>
      <w:numFmt w:val="lowerLetter"/>
      <w:lvlText w:val="%1)"/>
      <w:lvlJc w:val="left"/>
      <w:pPr>
        <w:ind w:left="720" w:hanging="360"/>
      </w:pPr>
    </w:lvl>
    <w:lvl w:ilvl="1" w:tplc="ED76680C">
      <w:start w:val="1"/>
      <w:numFmt w:val="upperRoman"/>
      <w:pStyle w:val="CustomRequestLevel3"/>
      <w:suff w:val="space"/>
      <w:lvlText w:val="%2."/>
      <w:lvlJc w:val="right"/>
      <w:pPr>
        <w:ind w:left="1077" w:firstLine="3"/>
      </w:pPr>
      <w:rPr>
        <w:rFonts w:hint="default"/>
        <w:color w:val="E00000" w:themeColor="text2"/>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A664530"/>
    <w:multiLevelType w:val="multilevel"/>
    <w:tmpl w:val="FD621C7E"/>
    <w:styleLink w:val="Alfalist"/>
    <w:lvl w:ilvl="0">
      <w:start w:val="1"/>
      <w:numFmt w:val="lowerLetter"/>
      <w:lvlText w:val="%1)"/>
      <w:lvlJc w:val="left"/>
      <w:pPr>
        <w:tabs>
          <w:tab w:val="num" w:pos="454"/>
        </w:tabs>
        <w:ind w:left="369" w:hanging="369"/>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1"/>
      <w:lvlJc w:val="left"/>
      <w:pPr>
        <w:tabs>
          <w:tab w:val="num" w:pos="823"/>
        </w:tabs>
        <w:ind w:left="369" w:hanging="369"/>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lowerLetter"/>
      <w:suff w:val="space"/>
      <w:lvlText w:val="%3.%1.%2"/>
      <w:lvlJc w:val="left"/>
      <w:pPr>
        <w:ind w:left="1107" w:hanging="369"/>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bullet"/>
      <w:lvlText w:val="­"/>
      <w:lvlJc w:val="left"/>
      <w:pPr>
        <w:tabs>
          <w:tab w:val="num" w:pos="1561"/>
        </w:tabs>
        <w:ind w:left="1476" w:hanging="369"/>
      </w:pPr>
      <w:rPr>
        <w:rFonts w:ascii="Courier New" w:hAnsi="Courier New" w:hint="default"/>
      </w:rPr>
    </w:lvl>
    <w:lvl w:ilvl="4">
      <w:start w:val="1"/>
      <w:numFmt w:val="decimal"/>
      <w:isLgl/>
      <w:lvlText w:val="%1.%2.%3.%4.%5"/>
      <w:lvlJc w:val="left"/>
      <w:pPr>
        <w:tabs>
          <w:tab w:val="num" w:pos="1930"/>
        </w:tabs>
        <w:ind w:left="1845" w:hanging="369"/>
      </w:pPr>
      <w:rPr>
        <w:rFonts w:hint="default"/>
      </w:rPr>
    </w:lvl>
    <w:lvl w:ilvl="5">
      <w:start w:val="1"/>
      <w:numFmt w:val="decimal"/>
      <w:isLgl/>
      <w:lvlText w:val="%1.%2.%3.%4.%5.%6"/>
      <w:lvlJc w:val="left"/>
      <w:pPr>
        <w:tabs>
          <w:tab w:val="num" w:pos="2299"/>
        </w:tabs>
        <w:ind w:left="2214" w:hanging="369"/>
      </w:pPr>
      <w:rPr>
        <w:rFonts w:hint="default"/>
      </w:rPr>
    </w:lvl>
    <w:lvl w:ilvl="6">
      <w:start w:val="1"/>
      <w:numFmt w:val="decimal"/>
      <w:isLgl/>
      <w:lvlText w:val="%1.%2.%3.%4.%5.%6.%7"/>
      <w:lvlJc w:val="left"/>
      <w:pPr>
        <w:tabs>
          <w:tab w:val="num" w:pos="2668"/>
        </w:tabs>
        <w:ind w:left="2583" w:hanging="369"/>
      </w:pPr>
      <w:rPr>
        <w:rFonts w:hint="default"/>
      </w:rPr>
    </w:lvl>
    <w:lvl w:ilvl="7">
      <w:start w:val="1"/>
      <w:numFmt w:val="decimal"/>
      <w:isLgl/>
      <w:lvlText w:val="%1.%2.%3.%4.%5.%6.%7.%8"/>
      <w:lvlJc w:val="left"/>
      <w:pPr>
        <w:tabs>
          <w:tab w:val="num" w:pos="3037"/>
        </w:tabs>
        <w:ind w:left="2952" w:hanging="369"/>
      </w:pPr>
      <w:rPr>
        <w:rFonts w:hint="default"/>
      </w:rPr>
    </w:lvl>
    <w:lvl w:ilvl="8">
      <w:start w:val="1"/>
      <w:numFmt w:val="decimal"/>
      <w:isLgl/>
      <w:lvlText w:val="%1.%2.%3.%4.%5.%6.%7.%8.%9"/>
      <w:lvlJc w:val="left"/>
      <w:pPr>
        <w:tabs>
          <w:tab w:val="num" w:pos="3406"/>
        </w:tabs>
        <w:ind w:left="3321" w:hanging="369"/>
      </w:pPr>
      <w:rPr>
        <w:rFonts w:hint="default"/>
      </w:rPr>
    </w:lvl>
  </w:abstractNum>
  <w:abstractNum w:abstractNumId="15" w15:restartNumberingAfterBreak="0">
    <w:nsid w:val="2D6D629E"/>
    <w:multiLevelType w:val="hybridMultilevel"/>
    <w:tmpl w:val="48F65834"/>
    <w:lvl w:ilvl="0" w:tplc="012C4904">
      <w:start w:val="1"/>
      <w:numFmt w:val="decimal"/>
      <w:pStyle w:val="ReferencesNUM"/>
      <w:lvlText w:val="%1."/>
      <w:lvlJc w:val="left"/>
      <w:pPr>
        <w:ind w:left="720" w:hanging="360"/>
      </w:pPr>
    </w:lvl>
    <w:lvl w:ilvl="1" w:tplc="406A8272">
      <w:start w:val="10"/>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472384F"/>
    <w:multiLevelType w:val="hybridMultilevel"/>
    <w:tmpl w:val="C64E55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32279A8"/>
    <w:multiLevelType w:val="multilevel"/>
    <w:tmpl w:val="85688F3A"/>
    <w:lvl w:ilvl="0">
      <w:start w:val="1"/>
      <w:numFmt w:val="bullet"/>
      <w:pStyle w:val="ListParagraph"/>
      <w:lvlText w:val=""/>
      <w:lvlJc w:val="left"/>
      <w:pPr>
        <w:ind w:left="795" w:hanging="369"/>
      </w:pPr>
      <w:rPr>
        <w:rFonts w:ascii="Symbol" w:hAnsi="Symbol" w:hint="default"/>
        <w:color w:val="DA001A"/>
        <w:w w:val="100"/>
        <w:sz w:val="18"/>
      </w:rPr>
    </w:lvl>
    <w:lvl w:ilvl="1">
      <w:start w:val="1"/>
      <w:numFmt w:val="bullet"/>
      <w:lvlText w:val="­"/>
      <w:lvlJc w:val="left"/>
      <w:pPr>
        <w:ind w:left="738" w:hanging="369"/>
      </w:pPr>
      <w:rPr>
        <w:rFonts w:ascii="Courier New" w:hAnsi="Courier New" w:hint="default"/>
      </w:rPr>
    </w:lvl>
    <w:lvl w:ilvl="2">
      <w:start w:val="1"/>
      <w:numFmt w:val="bullet"/>
      <w:lvlText w:val="­"/>
      <w:lvlJc w:val="left"/>
      <w:pPr>
        <w:tabs>
          <w:tab w:val="num" w:pos="369"/>
        </w:tabs>
        <w:ind w:left="1107" w:hanging="369"/>
      </w:pPr>
      <w:rPr>
        <w:rFonts w:ascii="Arial" w:hAnsi="Arial" w:hint="default"/>
      </w:rPr>
    </w:lvl>
    <w:lvl w:ilvl="3">
      <w:start w:val="1"/>
      <w:numFmt w:val="bullet"/>
      <w:lvlText w:val=""/>
      <w:lvlJc w:val="left"/>
      <w:pPr>
        <w:ind w:left="1476" w:hanging="369"/>
      </w:pPr>
      <w:rPr>
        <w:rFonts w:ascii="Symbol" w:hAnsi="Symbol" w:hint="default"/>
      </w:rPr>
    </w:lvl>
    <w:lvl w:ilvl="4">
      <w:start w:val="1"/>
      <w:numFmt w:val="bullet"/>
      <w:lvlText w:val="o"/>
      <w:lvlJc w:val="left"/>
      <w:pPr>
        <w:ind w:left="1845" w:hanging="369"/>
      </w:pPr>
      <w:rPr>
        <w:rFonts w:ascii="Courier New" w:hAnsi="Courier New" w:cs="Courier New" w:hint="default"/>
      </w:rPr>
    </w:lvl>
    <w:lvl w:ilvl="5">
      <w:start w:val="1"/>
      <w:numFmt w:val="bullet"/>
      <w:lvlText w:val=""/>
      <w:lvlJc w:val="left"/>
      <w:pPr>
        <w:ind w:left="2214" w:hanging="369"/>
      </w:pPr>
      <w:rPr>
        <w:rFonts w:ascii="Wingdings" w:hAnsi="Wingdings" w:hint="default"/>
      </w:rPr>
    </w:lvl>
    <w:lvl w:ilvl="6">
      <w:start w:val="1"/>
      <w:numFmt w:val="bullet"/>
      <w:lvlText w:val=""/>
      <w:lvlJc w:val="left"/>
      <w:pPr>
        <w:ind w:left="2583" w:hanging="369"/>
      </w:pPr>
      <w:rPr>
        <w:rFonts w:ascii="Symbol" w:hAnsi="Symbol" w:hint="default"/>
      </w:rPr>
    </w:lvl>
    <w:lvl w:ilvl="7">
      <w:start w:val="1"/>
      <w:numFmt w:val="bullet"/>
      <w:lvlText w:val="o"/>
      <w:lvlJc w:val="left"/>
      <w:pPr>
        <w:ind w:left="2952" w:hanging="369"/>
      </w:pPr>
      <w:rPr>
        <w:rFonts w:ascii="Courier New" w:hAnsi="Courier New" w:cs="Courier New" w:hint="default"/>
      </w:rPr>
    </w:lvl>
    <w:lvl w:ilvl="8">
      <w:start w:val="1"/>
      <w:numFmt w:val="bullet"/>
      <w:lvlText w:val=""/>
      <w:lvlJc w:val="left"/>
      <w:pPr>
        <w:ind w:left="3321" w:hanging="369"/>
      </w:pPr>
      <w:rPr>
        <w:rFonts w:ascii="Wingdings" w:hAnsi="Wingdings" w:hint="default"/>
      </w:rPr>
    </w:lvl>
  </w:abstractNum>
  <w:abstractNum w:abstractNumId="18" w15:restartNumberingAfterBreak="0">
    <w:nsid w:val="54E4728F"/>
    <w:multiLevelType w:val="multilevel"/>
    <w:tmpl w:val="458EAC40"/>
    <w:styleLink w:val="LFO1"/>
    <w:lvl w:ilvl="0">
      <w:numFmt w:val="bullet"/>
      <w:lvlText w:val=""/>
      <w:lvlJc w:val="left"/>
      <w:pPr>
        <w:ind w:left="340" w:hanging="340"/>
      </w:pPr>
      <w:rPr>
        <w:rFonts w:ascii="Symbol" w:hAnsi="Symbol"/>
        <w:color w:val="FF1B22"/>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55EB544D"/>
    <w:multiLevelType w:val="multilevel"/>
    <w:tmpl w:val="841CA75A"/>
    <w:lvl w:ilvl="0">
      <w:start w:val="1"/>
      <w:numFmt w:val="upperRoman"/>
      <w:pStyle w:val="ListException"/>
      <w:lvlText w:val="%1."/>
      <w:lvlJc w:val="right"/>
      <w:pPr>
        <w:ind w:left="0" w:firstLine="0"/>
      </w:pPr>
      <w:rPr>
        <w:rFonts w:hint="default"/>
      </w:rPr>
    </w:lvl>
    <w:lvl w:ilvl="1">
      <w:start w:val="1"/>
      <w:numFmt w:val="bullet"/>
      <w:lvlText w:val=""/>
      <w:lvlJc w:val="left"/>
      <w:pPr>
        <w:ind w:left="391" w:hanging="391"/>
      </w:pPr>
      <w:rPr>
        <w:rFonts w:ascii="Symbol" w:hAnsi="Symbol" w:hint="default"/>
        <w:color w:val="DA001A"/>
      </w:rPr>
    </w:lvl>
    <w:lvl w:ilvl="2">
      <w:start w:val="1"/>
      <w:numFmt w:val="bullet"/>
      <w:lvlText w:val="­"/>
      <w:lvlJc w:val="left"/>
      <w:pPr>
        <w:ind w:left="782" w:hanging="391"/>
      </w:pPr>
      <w:rPr>
        <w:rFonts w:ascii="Courier New" w:hAnsi="Courier New" w:hint="default"/>
      </w:rPr>
    </w:lvl>
    <w:lvl w:ilvl="3">
      <w:start w:val="1"/>
      <w:numFmt w:val="bullet"/>
      <w:lvlText w:val="­"/>
      <w:lvlJc w:val="left"/>
      <w:pPr>
        <w:ind w:left="1134" w:hanging="357"/>
      </w:pPr>
      <w:rPr>
        <w:rFonts w:ascii="Arial" w:hAnsi="Arial" w:hint="default"/>
      </w:rPr>
    </w:lvl>
    <w:lvl w:ilvl="4">
      <w:start w:val="1"/>
      <w:numFmt w:val="bullet"/>
      <w:lvlText w:val="­"/>
      <w:lvlJc w:val="left"/>
      <w:pPr>
        <w:ind w:left="1956" w:hanging="392"/>
      </w:pPr>
      <w:rPr>
        <w:rFonts w:ascii="Arial" w:hAnsi="Arial" w:hint="default"/>
      </w:rPr>
    </w:lvl>
    <w:lvl w:ilvl="5">
      <w:start w:val="1"/>
      <w:numFmt w:val="bullet"/>
      <w:lvlText w:val="­"/>
      <w:lvlJc w:val="left"/>
      <w:pPr>
        <w:ind w:left="1955" w:firstLine="0"/>
      </w:pPr>
      <w:rPr>
        <w:rFonts w:ascii="Arial" w:hAnsi="Arial" w:hint="default"/>
      </w:rPr>
    </w:lvl>
    <w:lvl w:ilvl="6">
      <w:start w:val="1"/>
      <w:numFmt w:val="bullet"/>
      <w:lvlText w:val="­"/>
      <w:lvlJc w:val="left"/>
      <w:pPr>
        <w:ind w:left="2346" w:firstLine="0"/>
      </w:pPr>
      <w:rPr>
        <w:rFonts w:ascii="Arial" w:hAnsi="Arial" w:hint="default"/>
      </w:rPr>
    </w:lvl>
    <w:lvl w:ilvl="7">
      <w:start w:val="1"/>
      <w:numFmt w:val="bullet"/>
      <w:lvlText w:val="­"/>
      <w:lvlJc w:val="left"/>
      <w:pPr>
        <w:ind w:left="2737" w:firstLine="0"/>
      </w:pPr>
      <w:rPr>
        <w:rFonts w:ascii="Arial" w:hAnsi="Arial" w:hint="default"/>
      </w:rPr>
    </w:lvl>
    <w:lvl w:ilvl="8">
      <w:start w:val="1"/>
      <w:numFmt w:val="bullet"/>
      <w:lvlText w:val="­"/>
      <w:lvlJc w:val="left"/>
      <w:pPr>
        <w:ind w:left="3128" w:firstLine="0"/>
      </w:pPr>
      <w:rPr>
        <w:rFonts w:ascii="Arial" w:hAnsi="Arial" w:hint="default"/>
      </w:rPr>
    </w:lvl>
  </w:abstractNum>
  <w:abstractNum w:abstractNumId="20" w15:restartNumberingAfterBreak="0">
    <w:nsid w:val="641F3539"/>
    <w:multiLevelType w:val="hybridMultilevel"/>
    <w:tmpl w:val="482087BC"/>
    <w:lvl w:ilvl="0" w:tplc="BA9C99DE">
      <w:start w:val="1"/>
      <w:numFmt w:val="decimal"/>
      <w:pStyle w:val="CustomRequestLevel2"/>
      <w:suff w:val="space"/>
      <w:lvlText w:val="%1."/>
      <w:lvlJc w:val="left"/>
      <w:pPr>
        <w:ind w:left="360" w:firstLine="3"/>
      </w:pPr>
      <w:rPr>
        <w:rFonts w:hint="default"/>
        <w:color w:val="E00000" w:themeColor="text2"/>
      </w:rPr>
    </w:lvl>
    <w:lvl w:ilvl="1" w:tplc="08090019">
      <w:start w:val="1"/>
      <w:numFmt w:val="lowerLetter"/>
      <w:lvlText w:val="%2."/>
      <w:lvlJc w:val="left"/>
      <w:pPr>
        <w:ind w:left="1443" w:hanging="360"/>
      </w:pPr>
    </w:lvl>
    <w:lvl w:ilvl="2" w:tplc="0809001B" w:tentative="1">
      <w:start w:val="1"/>
      <w:numFmt w:val="lowerRoman"/>
      <w:lvlText w:val="%3."/>
      <w:lvlJc w:val="right"/>
      <w:pPr>
        <w:ind w:left="2163" w:hanging="180"/>
      </w:pPr>
    </w:lvl>
    <w:lvl w:ilvl="3" w:tplc="0809000F" w:tentative="1">
      <w:start w:val="1"/>
      <w:numFmt w:val="decimal"/>
      <w:lvlText w:val="%4."/>
      <w:lvlJc w:val="left"/>
      <w:pPr>
        <w:ind w:left="2883" w:hanging="360"/>
      </w:pPr>
    </w:lvl>
    <w:lvl w:ilvl="4" w:tplc="08090019" w:tentative="1">
      <w:start w:val="1"/>
      <w:numFmt w:val="lowerLetter"/>
      <w:lvlText w:val="%5."/>
      <w:lvlJc w:val="left"/>
      <w:pPr>
        <w:ind w:left="3603" w:hanging="360"/>
      </w:pPr>
    </w:lvl>
    <w:lvl w:ilvl="5" w:tplc="0809001B" w:tentative="1">
      <w:start w:val="1"/>
      <w:numFmt w:val="lowerRoman"/>
      <w:lvlText w:val="%6."/>
      <w:lvlJc w:val="right"/>
      <w:pPr>
        <w:ind w:left="4323" w:hanging="180"/>
      </w:pPr>
    </w:lvl>
    <w:lvl w:ilvl="6" w:tplc="0809000F" w:tentative="1">
      <w:start w:val="1"/>
      <w:numFmt w:val="decimal"/>
      <w:lvlText w:val="%7."/>
      <w:lvlJc w:val="left"/>
      <w:pPr>
        <w:ind w:left="5043" w:hanging="360"/>
      </w:pPr>
    </w:lvl>
    <w:lvl w:ilvl="7" w:tplc="08090019" w:tentative="1">
      <w:start w:val="1"/>
      <w:numFmt w:val="lowerLetter"/>
      <w:lvlText w:val="%8."/>
      <w:lvlJc w:val="left"/>
      <w:pPr>
        <w:ind w:left="5763" w:hanging="360"/>
      </w:pPr>
    </w:lvl>
    <w:lvl w:ilvl="8" w:tplc="0809001B" w:tentative="1">
      <w:start w:val="1"/>
      <w:numFmt w:val="lowerRoman"/>
      <w:lvlText w:val="%9."/>
      <w:lvlJc w:val="right"/>
      <w:pPr>
        <w:ind w:left="6483" w:hanging="180"/>
      </w:pPr>
    </w:lvl>
  </w:abstractNum>
  <w:abstractNum w:abstractNumId="21" w15:restartNumberingAfterBreak="0">
    <w:nsid w:val="65F829E0"/>
    <w:multiLevelType w:val="multilevel"/>
    <w:tmpl w:val="8BACEE5E"/>
    <w:lvl w:ilvl="0">
      <w:start w:val="1"/>
      <w:numFmt w:val="decimal"/>
      <w:pStyle w:val="ListNumbered"/>
      <w:lvlText w:val="%1."/>
      <w:lvlJc w:val="left"/>
      <w:pPr>
        <w:tabs>
          <w:tab w:val="num" w:pos="454"/>
        </w:tabs>
        <w:ind w:left="369" w:hanging="369"/>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823"/>
        </w:tabs>
        <w:ind w:left="738" w:hanging="369"/>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bullet"/>
      <w:suff w:val="space"/>
      <w:lvlText w:val="­"/>
      <w:lvlJc w:val="left"/>
      <w:pPr>
        <w:ind w:left="1107" w:hanging="369"/>
      </w:pPr>
      <w:rPr>
        <w:rFonts w:ascii="Courier New" w:hAnsi="Courier New"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isLgl/>
      <w:lvlText w:val="%1.%2.%3.%4"/>
      <w:lvlJc w:val="left"/>
      <w:pPr>
        <w:tabs>
          <w:tab w:val="num" w:pos="1561"/>
        </w:tabs>
        <w:ind w:left="1476" w:hanging="369"/>
      </w:pPr>
      <w:rPr>
        <w:rFonts w:hint="default"/>
      </w:rPr>
    </w:lvl>
    <w:lvl w:ilvl="4">
      <w:start w:val="1"/>
      <w:numFmt w:val="decimal"/>
      <w:isLgl/>
      <w:lvlText w:val="%1.%2.%3.%4.%5"/>
      <w:lvlJc w:val="left"/>
      <w:pPr>
        <w:tabs>
          <w:tab w:val="num" w:pos="1930"/>
        </w:tabs>
        <w:ind w:left="1845" w:hanging="369"/>
      </w:pPr>
      <w:rPr>
        <w:rFonts w:hint="default"/>
      </w:rPr>
    </w:lvl>
    <w:lvl w:ilvl="5">
      <w:start w:val="1"/>
      <w:numFmt w:val="decimal"/>
      <w:isLgl/>
      <w:lvlText w:val="%1.%2.%3.%4.%5.%6"/>
      <w:lvlJc w:val="left"/>
      <w:pPr>
        <w:tabs>
          <w:tab w:val="num" w:pos="2299"/>
        </w:tabs>
        <w:ind w:left="2214" w:hanging="369"/>
      </w:pPr>
      <w:rPr>
        <w:rFonts w:hint="default"/>
      </w:rPr>
    </w:lvl>
    <w:lvl w:ilvl="6">
      <w:start w:val="1"/>
      <w:numFmt w:val="decimal"/>
      <w:isLgl/>
      <w:lvlText w:val="%1.%2.%3.%4.%5.%6.%7"/>
      <w:lvlJc w:val="left"/>
      <w:pPr>
        <w:tabs>
          <w:tab w:val="num" w:pos="2668"/>
        </w:tabs>
        <w:ind w:left="2583" w:hanging="369"/>
      </w:pPr>
      <w:rPr>
        <w:rFonts w:hint="default"/>
      </w:rPr>
    </w:lvl>
    <w:lvl w:ilvl="7">
      <w:start w:val="1"/>
      <w:numFmt w:val="decimal"/>
      <w:isLgl/>
      <w:lvlText w:val="%1.%2.%3.%4.%5.%6.%7.%8"/>
      <w:lvlJc w:val="left"/>
      <w:pPr>
        <w:tabs>
          <w:tab w:val="num" w:pos="3037"/>
        </w:tabs>
        <w:ind w:left="2952" w:hanging="369"/>
      </w:pPr>
      <w:rPr>
        <w:rFonts w:hint="default"/>
      </w:rPr>
    </w:lvl>
    <w:lvl w:ilvl="8">
      <w:start w:val="1"/>
      <w:numFmt w:val="decimal"/>
      <w:isLgl/>
      <w:lvlText w:val="%1.%2.%3.%4.%5.%6.%7.%8.%9"/>
      <w:lvlJc w:val="left"/>
      <w:pPr>
        <w:tabs>
          <w:tab w:val="num" w:pos="3406"/>
        </w:tabs>
        <w:ind w:left="3321" w:hanging="369"/>
      </w:pPr>
      <w:rPr>
        <w:rFonts w:hint="default"/>
      </w:rPr>
    </w:lvl>
  </w:abstractNum>
  <w:abstractNum w:abstractNumId="22" w15:restartNumberingAfterBreak="0">
    <w:nsid w:val="6C1535DB"/>
    <w:multiLevelType w:val="multilevel"/>
    <w:tmpl w:val="877C0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F97313"/>
    <w:multiLevelType w:val="multilevel"/>
    <w:tmpl w:val="DF74DE8C"/>
    <w:lvl w:ilvl="0">
      <w:start w:val="1"/>
      <w:numFmt w:val="decimal"/>
      <w:pStyle w:val="SDHeading1"/>
      <w:suff w:val="space"/>
      <w:lvlText w:val="%1"/>
      <w:lvlJc w:val="left"/>
      <w:pPr>
        <w:ind w:left="142" w:firstLine="0"/>
      </w:pPr>
      <w:rPr>
        <w:rFonts w:hint="default"/>
        <w:sz w:val="36"/>
        <w:szCs w:val="36"/>
      </w:rPr>
    </w:lvl>
    <w:lvl w:ilvl="1">
      <w:start w:val="1"/>
      <w:numFmt w:val="decimal"/>
      <w:pStyle w:val="SDHeading2"/>
      <w:suff w:val="space"/>
      <w:lvlText w:val="%1.%2"/>
      <w:lvlJc w:val="left"/>
      <w:pPr>
        <w:ind w:left="0" w:firstLine="0"/>
      </w:pPr>
      <w:rPr>
        <w:rFonts w:hint="default"/>
        <w:color w:val="DA001A"/>
        <w:sz w:val="32"/>
        <w:szCs w:val="32"/>
      </w:rPr>
    </w:lvl>
    <w:lvl w:ilvl="2">
      <w:start w:val="1"/>
      <w:numFmt w:val="decimal"/>
      <w:pStyle w:val="SDHeading3"/>
      <w:suff w:val="space"/>
      <w:lvlText w:val="%1.%2.%3"/>
      <w:lvlJc w:val="left"/>
      <w:pPr>
        <w:ind w:left="0" w:firstLine="0"/>
      </w:pPr>
      <w:rPr>
        <w:rFonts w:hint="default"/>
      </w:rPr>
    </w:lvl>
    <w:lvl w:ilvl="3">
      <w:start w:val="1"/>
      <w:numFmt w:val="decimal"/>
      <w:pStyle w:val="SDHeading4"/>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4" w15:restartNumberingAfterBreak="0">
    <w:nsid w:val="792014C4"/>
    <w:multiLevelType w:val="hybridMultilevel"/>
    <w:tmpl w:val="8FB0C22C"/>
    <w:lvl w:ilvl="0" w:tplc="96B421C2">
      <w:start w:val="1"/>
      <w:numFmt w:val="decimal"/>
      <w:pStyle w:val="TableNumbered"/>
      <w:lvlText w:val="%1."/>
      <w:lvlJc w:val="left"/>
      <w:pPr>
        <w:ind w:left="720" w:hanging="360"/>
      </w:pPr>
      <w:rPr>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8"/>
  </w:num>
  <w:num w:numId="2">
    <w:abstractNumId w:val="7"/>
  </w:num>
  <w:num w:numId="3">
    <w:abstractNumId w:val="17"/>
  </w:num>
  <w:num w:numId="4">
    <w:abstractNumId w:val="21"/>
  </w:num>
  <w:num w:numId="5">
    <w:abstractNumId w:val="20"/>
  </w:num>
  <w:num w:numId="6">
    <w:abstractNumId w:val="13"/>
  </w:num>
  <w:num w:numId="7">
    <w:abstractNumId w:val="12"/>
  </w:num>
  <w:num w:numId="8">
    <w:abstractNumId w:val="14"/>
  </w:num>
  <w:num w:numId="9">
    <w:abstractNumId w:val="24"/>
  </w:num>
  <w:num w:numId="10">
    <w:abstractNumId w:val="10"/>
    <w:lvlOverride w:ilvl="0">
      <w:lvl w:ilvl="0">
        <w:start w:val="1"/>
        <w:numFmt w:val="none"/>
        <w:pStyle w:val="ListNormal"/>
        <w:lvlText w:val=""/>
        <w:lvlJc w:val="left"/>
        <w:pPr>
          <w:ind w:left="0" w:firstLine="0"/>
        </w:pPr>
        <w:rPr>
          <w:rFonts w:hint="default"/>
        </w:rPr>
      </w:lvl>
    </w:lvlOverride>
    <w:lvlOverride w:ilvl="1">
      <w:lvl w:ilvl="1">
        <w:start w:val="1"/>
        <w:numFmt w:val="bullet"/>
        <w:lvlText w:val=""/>
        <w:lvlJc w:val="left"/>
        <w:pPr>
          <w:ind w:left="391" w:hanging="391"/>
        </w:pPr>
        <w:rPr>
          <w:rFonts w:ascii="Symbol" w:hAnsi="Symbol" w:hint="default"/>
          <w:color w:val="DA001A"/>
        </w:rPr>
      </w:lvl>
    </w:lvlOverride>
    <w:lvlOverride w:ilvl="2">
      <w:lvl w:ilvl="2">
        <w:start w:val="1"/>
        <w:numFmt w:val="bullet"/>
        <w:lvlText w:val="­"/>
        <w:lvlJc w:val="left"/>
        <w:pPr>
          <w:ind w:left="782" w:hanging="391"/>
        </w:pPr>
        <w:rPr>
          <w:rFonts w:ascii="Courier New" w:hAnsi="Courier New" w:hint="default"/>
        </w:rPr>
      </w:lvl>
    </w:lvlOverride>
    <w:lvlOverride w:ilvl="3">
      <w:lvl w:ilvl="3">
        <w:start w:val="1"/>
        <w:numFmt w:val="bullet"/>
        <w:lvlText w:val="­"/>
        <w:lvlJc w:val="left"/>
        <w:pPr>
          <w:ind w:left="1134" w:hanging="357"/>
        </w:pPr>
        <w:rPr>
          <w:rFonts w:ascii="Arial" w:hAnsi="Arial" w:hint="default"/>
        </w:rPr>
      </w:lvl>
    </w:lvlOverride>
    <w:lvlOverride w:ilvl="4">
      <w:lvl w:ilvl="4">
        <w:start w:val="1"/>
        <w:numFmt w:val="bullet"/>
        <w:lvlText w:val="­"/>
        <w:lvlJc w:val="left"/>
        <w:pPr>
          <w:ind w:left="1956" w:hanging="392"/>
        </w:pPr>
        <w:rPr>
          <w:rFonts w:ascii="Arial" w:hAnsi="Arial" w:hint="default"/>
        </w:rPr>
      </w:lvl>
    </w:lvlOverride>
    <w:lvlOverride w:ilvl="5">
      <w:lvl w:ilvl="5">
        <w:start w:val="1"/>
        <w:numFmt w:val="none"/>
        <w:lvlText w:val=""/>
        <w:lvlJc w:val="left"/>
        <w:pPr>
          <w:ind w:left="1955" w:firstLine="0"/>
        </w:pPr>
        <w:rPr>
          <w:rFonts w:hint="default"/>
        </w:rPr>
      </w:lvl>
    </w:lvlOverride>
    <w:lvlOverride w:ilvl="6">
      <w:lvl w:ilvl="6">
        <w:start w:val="1"/>
        <w:numFmt w:val="none"/>
        <w:lvlText w:val=""/>
        <w:lvlJc w:val="left"/>
        <w:pPr>
          <w:ind w:left="2346" w:firstLine="0"/>
        </w:pPr>
        <w:rPr>
          <w:rFonts w:hint="default"/>
        </w:rPr>
      </w:lvl>
    </w:lvlOverride>
    <w:lvlOverride w:ilvl="7">
      <w:lvl w:ilvl="7">
        <w:start w:val="1"/>
        <w:numFmt w:val="none"/>
        <w:lvlText w:val=""/>
        <w:lvlJc w:val="left"/>
        <w:pPr>
          <w:ind w:left="2737" w:firstLine="0"/>
        </w:pPr>
        <w:rPr>
          <w:rFonts w:hint="default"/>
        </w:rPr>
      </w:lvl>
    </w:lvlOverride>
    <w:lvlOverride w:ilvl="8">
      <w:lvl w:ilvl="8">
        <w:start w:val="1"/>
        <w:numFmt w:val="none"/>
        <w:lvlText w:val=""/>
        <w:lvlJc w:val="left"/>
        <w:pPr>
          <w:ind w:left="3128" w:firstLine="0"/>
        </w:pPr>
        <w:rPr>
          <w:rFonts w:hint="default"/>
        </w:rPr>
      </w:lvl>
    </w:lvlOverride>
  </w:num>
  <w:num w:numId="11">
    <w:abstractNumId w:val="23"/>
  </w:num>
  <w:num w:numId="12">
    <w:abstractNumId w:val="19"/>
  </w:num>
  <w:num w:numId="13">
    <w:abstractNumId w:val="15"/>
  </w:num>
  <w:num w:numId="14">
    <w:abstractNumId w:val="15"/>
    <w:lvlOverride w:ilvl="0">
      <w:startOverride w:val="1"/>
    </w:lvlOverride>
  </w:num>
  <w:num w:numId="15">
    <w:abstractNumId w:val="15"/>
    <w:lvlOverride w:ilvl="0">
      <w:startOverride w:val="1"/>
    </w:lvlOverride>
  </w:num>
  <w:num w:numId="16">
    <w:abstractNumId w:val="15"/>
    <w:lvlOverride w:ilvl="0">
      <w:startOverride w:val="1"/>
    </w:lvlOverride>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2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lvl w:ilvl="0">
        <w:start w:val="1"/>
        <w:numFmt w:val="none"/>
        <w:pStyle w:val="ListNormal"/>
        <w:lvlText w:val=""/>
        <w:lvlJc w:val="left"/>
        <w:pPr>
          <w:ind w:left="0" w:firstLine="0"/>
        </w:pPr>
      </w:lvl>
    </w:lvlOverride>
    <w:lvlOverride w:ilvl="1">
      <w:lvl w:ilvl="1">
        <w:start w:val="1"/>
        <w:numFmt w:val="bullet"/>
        <w:lvlText w:val=""/>
        <w:lvlJc w:val="left"/>
        <w:pPr>
          <w:ind w:left="391" w:hanging="391"/>
        </w:pPr>
        <w:rPr>
          <w:rFonts w:ascii="Symbol" w:hAnsi="Symbol" w:hint="default"/>
          <w:color w:val="DA001A"/>
        </w:rPr>
      </w:lvl>
    </w:lvlOverride>
    <w:lvlOverride w:ilvl="2">
      <w:lvl w:ilvl="2">
        <w:start w:val="1"/>
        <w:numFmt w:val="bullet"/>
        <w:lvlText w:val="­"/>
        <w:lvlJc w:val="left"/>
        <w:pPr>
          <w:ind w:left="782" w:hanging="391"/>
        </w:pPr>
        <w:rPr>
          <w:rFonts w:ascii="Courier New" w:hAnsi="Courier New" w:cs="Times New Roman" w:hint="default"/>
        </w:rPr>
      </w:lvl>
    </w:lvlOverride>
    <w:lvlOverride w:ilvl="3">
      <w:lvl w:ilvl="3">
        <w:start w:val="1"/>
        <w:numFmt w:val="bullet"/>
        <w:lvlText w:val="­"/>
        <w:lvlJc w:val="left"/>
        <w:pPr>
          <w:ind w:left="1134" w:hanging="357"/>
        </w:pPr>
        <w:rPr>
          <w:rFonts w:ascii="Arial" w:hAnsi="Arial" w:cs="Times New Roman" w:hint="default"/>
        </w:rPr>
      </w:lvl>
    </w:lvlOverride>
    <w:lvlOverride w:ilvl="4">
      <w:lvl w:ilvl="4">
        <w:start w:val="1"/>
        <w:numFmt w:val="bullet"/>
        <w:lvlText w:val="­"/>
        <w:lvlJc w:val="left"/>
        <w:pPr>
          <w:ind w:left="1956" w:hanging="392"/>
        </w:pPr>
        <w:rPr>
          <w:rFonts w:ascii="Arial" w:hAnsi="Arial" w:cs="Times New Roman" w:hint="default"/>
        </w:rPr>
      </w:lvl>
    </w:lvlOverride>
    <w:lvlOverride w:ilvl="5">
      <w:lvl w:ilvl="5">
        <w:start w:val="1"/>
        <w:numFmt w:val="bullet"/>
        <w:lvlText w:val=""/>
        <w:lvlJc w:val="left"/>
        <w:pPr>
          <w:ind w:left="1955" w:firstLine="0"/>
        </w:pPr>
        <w:rPr>
          <w:rFonts w:ascii="Arial" w:hAnsi="Arial" w:cs="Times New Roman" w:hint="default"/>
        </w:rPr>
      </w:lvl>
    </w:lvlOverride>
    <w:lvlOverride w:ilvl="6">
      <w:lvl w:ilvl="6">
        <w:start w:val="1"/>
        <w:numFmt w:val="bullet"/>
        <w:lvlText w:val=""/>
        <w:lvlJc w:val="left"/>
        <w:pPr>
          <w:ind w:left="2346" w:firstLine="0"/>
        </w:pPr>
        <w:rPr>
          <w:rFonts w:ascii="Arial" w:hAnsi="Arial" w:cs="Times New Roman" w:hint="default"/>
        </w:rPr>
      </w:lvl>
    </w:lvlOverride>
    <w:lvlOverride w:ilvl="7">
      <w:lvl w:ilvl="7">
        <w:start w:val="1"/>
        <w:numFmt w:val="bullet"/>
        <w:lvlText w:val=""/>
        <w:lvlJc w:val="left"/>
        <w:pPr>
          <w:ind w:left="2737" w:firstLine="0"/>
        </w:pPr>
        <w:rPr>
          <w:rFonts w:ascii="Arial" w:hAnsi="Arial" w:cs="Times New Roman" w:hint="default"/>
        </w:rPr>
      </w:lvl>
    </w:lvlOverride>
    <w:lvlOverride w:ilvl="8">
      <w:lvl w:ilvl="8">
        <w:start w:val="1"/>
        <w:numFmt w:val="bullet"/>
        <w:lvlText w:val=""/>
        <w:lvlJc w:val="left"/>
        <w:pPr>
          <w:ind w:left="3128" w:firstLine="0"/>
        </w:pPr>
        <w:rPr>
          <w:rFonts w:ascii="Arial" w:hAnsi="Arial" w:cs="Times New Roman" w:hint="default"/>
        </w:rPr>
      </w:lvl>
    </w:lvlOverride>
  </w:num>
  <w:num w:numId="22">
    <w:abstractNumId w:val="11"/>
  </w:num>
  <w:num w:numId="23">
    <w:abstractNumId w:val="9"/>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 w:numId="32">
    <w:abstractNumId w:val="17"/>
  </w:num>
  <w:num w:numId="33">
    <w:abstractNumId w:val="2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lvlOverride w:ilvl="0">
      <w:startOverride w:val="1"/>
    </w:lvlOverride>
    <w:lvlOverride w:ilvl="1"/>
    <w:lvlOverride w:ilvl="2"/>
    <w:lvlOverride w:ilvl="3"/>
    <w:lvlOverride w:ilvl="4"/>
    <w:lvlOverride w:ilvl="5"/>
    <w:lvlOverride w:ilvl="6"/>
    <w:lvlOverride w:ilvl="7"/>
    <w:lvlOverride w:ilvl="8"/>
  </w:num>
  <w:num w:numId="38">
    <w:abstractNumId w:val="22"/>
  </w:num>
  <w:num w:numId="39">
    <w:abstractNumId w:val="16"/>
  </w:num>
  <w:num w:numId="40">
    <w:abstractNumId w:val="21"/>
    <w:lvlOverride w:ilvl="0">
      <w:startOverride w:val="7"/>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ocumentProtection w:enforcement="0"/>
  <w:autoFormatOverride/>
  <w:defaultTabStop w:val="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178A"/>
    <w:rsid w:val="00000077"/>
    <w:rsid w:val="0000178A"/>
    <w:rsid w:val="000044B0"/>
    <w:rsid w:val="0000547D"/>
    <w:rsid w:val="000070EE"/>
    <w:rsid w:val="00007A3E"/>
    <w:rsid w:val="0001762B"/>
    <w:rsid w:val="0002194C"/>
    <w:rsid w:val="0003784B"/>
    <w:rsid w:val="00053869"/>
    <w:rsid w:val="000778E4"/>
    <w:rsid w:val="00090307"/>
    <w:rsid w:val="000B573E"/>
    <w:rsid w:val="000B6238"/>
    <w:rsid w:val="000B6797"/>
    <w:rsid w:val="000C42A6"/>
    <w:rsid w:val="000C66C2"/>
    <w:rsid w:val="000D5383"/>
    <w:rsid w:val="000E434E"/>
    <w:rsid w:val="000E593D"/>
    <w:rsid w:val="000F2ACD"/>
    <w:rsid w:val="00112051"/>
    <w:rsid w:val="0011674D"/>
    <w:rsid w:val="00120DCB"/>
    <w:rsid w:val="00130E56"/>
    <w:rsid w:val="00133924"/>
    <w:rsid w:val="00135359"/>
    <w:rsid w:val="00140630"/>
    <w:rsid w:val="00142E3A"/>
    <w:rsid w:val="00143D40"/>
    <w:rsid w:val="00145B08"/>
    <w:rsid w:val="00156314"/>
    <w:rsid w:val="00157204"/>
    <w:rsid w:val="00160187"/>
    <w:rsid w:val="00160729"/>
    <w:rsid w:val="00161A86"/>
    <w:rsid w:val="001635CB"/>
    <w:rsid w:val="00163772"/>
    <w:rsid w:val="00165C7C"/>
    <w:rsid w:val="00172B48"/>
    <w:rsid w:val="00173634"/>
    <w:rsid w:val="001737C1"/>
    <w:rsid w:val="00180995"/>
    <w:rsid w:val="00190B80"/>
    <w:rsid w:val="0019201E"/>
    <w:rsid w:val="00192315"/>
    <w:rsid w:val="00193D18"/>
    <w:rsid w:val="00197214"/>
    <w:rsid w:val="001A2AB5"/>
    <w:rsid w:val="001A2BA9"/>
    <w:rsid w:val="001B3CBB"/>
    <w:rsid w:val="001B40B4"/>
    <w:rsid w:val="001B7872"/>
    <w:rsid w:val="001D2AA3"/>
    <w:rsid w:val="001D5DB4"/>
    <w:rsid w:val="001F1423"/>
    <w:rsid w:val="001F1D07"/>
    <w:rsid w:val="00202073"/>
    <w:rsid w:val="002161EB"/>
    <w:rsid w:val="00224B01"/>
    <w:rsid w:val="002275A3"/>
    <w:rsid w:val="00227D22"/>
    <w:rsid w:val="00237E98"/>
    <w:rsid w:val="00247B03"/>
    <w:rsid w:val="002538F2"/>
    <w:rsid w:val="00254735"/>
    <w:rsid w:val="00266390"/>
    <w:rsid w:val="002717AF"/>
    <w:rsid w:val="00280801"/>
    <w:rsid w:val="00280BBE"/>
    <w:rsid w:val="00281856"/>
    <w:rsid w:val="00286E9E"/>
    <w:rsid w:val="002977DC"/>
    <w:rsid w:val="002A0E43"/>
    <w:rsid w:val="002A1AAE"/>
    <w:rsid w:val="002A2C47"/>
    <w:rsid w:val="002B1DFF"/>
    <w:rsid w:val="002B3CE2"/>
    <w:rsid w:val="002B63F7"/>
    <w:rsid w:val="002B6684"/>
    <w:rsid w:val="002B748C"/>
    <w:rsid w:val="002C0F7D"/>
    <w:rsid w:val="002C4608"/>
    <w:rsid w:val="002E73BB"/>
    <w:rsid w:val="002F2C5C"/>
    <w:rsid w:val="002F624A"/>
    <w:rsid w:val="0030165F"/>
    <w:rsid w:val="0030641A"/>
    <w:rsid w:val="00310B68"/>
    <w:rsid w:val="00311D51"/>
    <w:rsid w:val="00327C1A"/>
    <w:rsid w:val="003338CA"/>
    <w:rsid w:val="00341EEA"/>
    <w:rsid w:val="00361238"/>
    <w:rsid w:val="0038343F"/>
    <w:rsid w:val="00384EC4"/>
    <w:rsid w:val="00390F3F"/>
    <w:rsid w:val="00392FC6"/>
    <w:rsid w:val="00393E5E"/>
    <w:rsid w:val="0039514E"/>
    <w:rsid w:val="00395988"/>
    <w:rsid w:val="003A1A71"/>
    <w:rsid w:val="003B3443"/>
    <w:rsid w:val="003B54BA"/>
    <w:rsid w:val="003C381C"/>
    <w:rsid w:val="00404720"/>
    <w:rsid w:val="00404F82"/>
    <w:rsid w:val="00407F76"/>
    <w:rsid w:val="00411F17"/>
    <w:rsid w:val="00422D96"/>
    <w:rsid w:val="00425F66"/>
    <w:rsid w:val="00432522"/>
    <w:rsid w:val="004338A5"/>
    <w:rsid w:val="0043563C"/>
    <w:rsid w:val="004367CA"/>
    <w:rsid w:val="00444DBE"/>
    <w:rsid w:val="00460A56"/>
    <w:rsid w:val="00462F56"/>
    <w:rsid w:val="00463F9E"/>
    <w:rsid w:val="00464D71"/>
    <w:rsid w:val="00472C18"/>
    <w:rsid w:val="00473F68"/>
    <w:rsid w:val="00475E23"/>
    <w:rsid w:val="0049089B"/>
    <w:rsid w:val="004B3062"/>
    <w:rsid w:val="004B479C"/>
    <w:rsid w:val="004B785B"/>
    <w:rsid w:val="004B78F9"/>
    <w:rsid w:val="004C0F5D"/>
    <w:rsid w:val="004D0B07"/>
    <w:rsid w:val="004D23EB"/>
    <w:rsid w:val="004D4A0C"/>
    <w:rsid w:val="004E03EC"/>
    <w:rsid w:val="004E132D"/>
    <w:rsid w:val="004F1032"/>
    <w:rsid w:val="00504731"/>
    <w:rsid w:val="00514E14"/>
    <w:rsid w:val="005169DF"/>
    <w:rsid w:val="005206A4"/>
    <w:rsid w:val="0052127F"/>
    <w:rsid w:val="00523DE0"/>
    <w:rsid w:val="00523EEE"/>
    <w:rsid w:val="00530979"/>
    <w:rsid w:val="005336D4"/>
    <w:rsid w:val="005376EE"/>
    <w:rsid w:val="00543BCE"/>
    <w:rsid w:val="005468DD"/>
    <w:rsid w:val="005515C2"/>
    <w:rsid w:val="005548AD"/>
    <w:rsid w:val="00554ADF"/>
    <w:rsid w:val="00555A7F"/>
    <w:rsid w:val="00566C2C"/>
    <w:rsid w:val="00573C6D"/>
    <w:rsid w:val="005744F1"/>
    <w:rsid w:val="00574650"/>
    <w:rsid w:val="00580E77"/>
    <w:rsid w:val="00595897"/>
    <w:rsid w:val="005A7955"/>
    <w:rsid w:val="005C5C49"/>
    <w:rsid w:val="005C6558"/>
    <w:rsid w:val="005D232F"/>
    <w:rsid w:val="005E1564"/>
    <w:rsid w:val="005E63E2"/>
    <w:rsid w:val="005F6919"/>
    <w:rsid w:val="005F6A76"/>
    <w:rsid w:val="00602D12"/>
    <w:rsid w:val="00603316"/>
    <w:rsid w:val="00607F72"/>
    <w:rsid w:val="00612B20"/>
    <w:rsid w:val="00613B48"/>
    <w:rsid w:val="0061604B"/>
    <w:rsid w:val="00620BB2"/>
    <w:rsid w:val="0062398B"/>
    <w:rsid w:val="0063051C"/>
    <w:rsid w:val="00633344"/>
    <w:rsid w:val="0063347A"/>
    <w:rsid w:val="00633C3C"/>
    <w:rsid w:val="0064013B"/>
    <w:rsid w:val="006412CA"/>
    <w:rsid w:val="006431F6"/>
    <w:rsid w:val="00645E50"/>
    <w:rsid w:val="00651817"/>
    <w:rsid w:val="00653BAD"/>
    <w:rsid w:val="00655063"/>
    <w:rsid w:val="00657003"/>
    <w:rsid w:val="006602EE"/>
    <w:rsid w:val="006616BE"/>
    <w:rsid w:val="00665C09"/>
    <w:rsid w:val="00670D32"/>
    <w:rsid w:val="006711E4"/>
    <w:rsid w:val="006739D8"/>
    <w:rsid w:val="00674CD7"/>
    <w:rsid w:val="00676821"/>
    <w:rsid w:val="006A076D"/>
    <w:rsid w:val="006A1AC2"/>
    <w:rsid w:val="006A64A7"/>
    <w:rsid w:val="006D50A5"/>
    <w:rsid w:val="006E21E9"/>
    <w:rsid w:val="006E7C3F"/>
    <w:rsid w:val="006F1764"/>
    <w:rsid w:val="006F5200"/>
    <w:rsid w:val="006F5901"/>
    <w:rsid w:val="007016ED"/>
    <w:rsid w:val="007103C0"/>
    <w:rsid w:val="00735965"/>
    <w:rsid w:val="00736062"/>
    <w:rsid w:val="00753F3F"/>
    <w:rsid w:val="007541D3"/>
    <w:rsid w:val="00756C29"/>
    <w:rsid w:val="00761473"/>
    <w:rsid w:val="00761AF9"/>
    <w:rsid w:val="00761D76"/>
    <w:rsid w:val="0076522A"/>
    <w:rsid w:val="00770497"/>
    <w:rsid w:val="00774C51"/>
    <w:rsid w:val="00777C5E"/>
    <w:rsid w:val="00780972"/>
    <w:rsid w:val="00781EDE"/>
    <w:rsid w:val="007829E8"/>
    <w:rsid w:val="0078480C"/>
    <w:rsid w:val="007A6C83"/>
    <w:rsid w:val="007B1578"/>
    <w:rsid w:val="007B5A24"/>
    <w:rsid w:val="007C218B"/>
    <w:rsid w:val="007C45BC"/>
    <w:rsid w:val="007C61E9"/>
    <w:rsid w:val="007D36CB"/>
    <w:rsid w:val="007D4183"/>
    <w:rsid w:val="007D7279"/>
    <w:rsid w:val="007E4EE7"/>
    <w:rsid w:val="007F1B73"/>
    <w:rsid w:val="0081542A"/>
    <w:rsid w:val="00815ABE"/>
    <w:rsid w:val="00823401"/>
    <w:rsid w:val="0083625F"/>
    <w:rsid w:val="0084069A"/>
    <w:rsid w:val="00847870"/>
    <w:rsid w:val="00856607"/>
    <w:rsid w:val="00856981"/>
    <w:rsid w:val="00861D38"/>
    <w:rsid w:val="0086206D"/>
    <w:rsid w:val="008629AA"/>
    <w:rsid w:val="00863204"/>
    <w:rsid w:val="00863761"/>
    <w:rsid w:val="00864CDC"/>
    <w:rsid w:val="008675FD"/>
    <w:rsid w:val="0089438C"/>
    <w:rsid w:val="008A5559"/>
    <w:rsid w:val="008A7ED2"/>
    <w:rsid w:val="008B4ECE"/>
    <w:rsid w:val="008C4D78"/>
    <w:rsid w:val="008E08C0"/>
    <w:rsid w:val="008E2C0A"/>
    <w:rsid w:val="008E42DF"/>
    <w:rsid w:val="008E5F9C"/>
    <w:rsid w:val="008E5FD1"/>
    <w:rsid w:val="008F312C"/>
    <w:rsid w:val="0091341A"/>
    <w:rsid w:val="009165F1"/>
    <w:rsid w:val="00917BED"/>
    <w:rsid w:val="0092167D"/>
    <w:rsid w:val="00923808"/>
    <w:rsid w:val="00931EC0"/>
    <w:rsid w:val="00931F68"/>
    <w:rsid w:val="00932BD6"/>
    <w:rsid w:val="00934151"/>
    <w:rsid w:val="009474E3"/>
    <w:rsid w:val="00952322"/>
    <w:rsid w:val="00953291"/>
    <w:rsid w:val="009556DC"/>
    <w:rsid w:val="009557A8"/>
    <w:rsid w:val="009579F3"/>
    <w:rsid w:val="009623DE"/>
    <w:rsid w:val="00966DC0"/>
    <w:rsid w:val="0097638A"/>
    <w:rsid w:val="009834AE"/>
    <w:rsid w:val="009878D8"/>
    <w:rsid w:val="00991739"/>
    <w:rsid w:val="00993210"/>
    <w:rsid w:val="00994213"/>
    <w:rsid w:val="0099457E"/>
    <w:rsid w:val="0099508B"/>
    <w:rsid w:val="00995A9B"/>
    <w:rsid w:val="00996868"/>
    <w:rsid w:val="009A206C"/>
    <w:rsid w:val="009A4351"/>
    <w:rsid w:val="009B0840"/>
    <w:rsid w:val="009B0B3E"/>
    <w:rsid w:val="009B138E"/>
    <w:rsid w:val="009B4532"/>
    <w:rsid w:val="009C49AA"/>
    <w:rsid w:val="009D3CB6"/>
    <w:rsid w:val="009D711B"/>
    <w:rsid w:val="009E1202"/>
    <w:rsid w:val="009E20F6"/>
    <w:rsid w:val="009E3919"/>
    <w:rsid w:val="009F0C04"/>
    <w:rsid w:val="009F1496"/>
    <w:rsid w:val="009F467E"/>
    <w:rsid w:val="00A020A4"/>
    <w:rsid w:val="00A03965"/>
    <w:rsid w:val="00A06B38"/>
    <w:rsid w:val="00A126DC"/>
    <w:rsid w:val="00A150B0"/>
    <w:rsid w:val="00A17E2E"/>
    <w:rsid w:val="00A226D4"/>
    <w:rsid w:val="00A36D0A"/>
    <w:rsid w:val="00A45B58"/>
    <w:rsid w:val="00A53548"/>
    <w:rsid w:val="00A662A8"/>
    <w:rsid w:val="00A66DE7"/>
    <w:rsid w:val="00A67D79"/>
    <w:rsid w:val="00A72C99"/>
    <w:rsid w:val="00A74F77"/>
    <w:rsid w:val="00A93563"/>
    <w:rsid w:val="00A951A5"/>
    <w:rsid w:val="00A95C1B"/>
    <w:rsid w:val="00A96236"/>
    <w:rsid w:val="00A97663"/>
    <w:rsid w:val="00AA31A1"/>
    <w:rsid w:val="00AA7221"/>
    <w:rsid w:val="00AC1BF6"/>
    <w:rsid w:val="00AC5E06"/>
    <w:rsid w:val="00AC6BD1"/>
    <w:rsid w:val="00AD2740"/>
    <w:rsid w:val="00AD601B"/>
    <w:rsid w:val="00AF5331"/>
    <w:rsid w:val="00AF784F"/>
    <w:rsid w:val="00B005CA"/>
    <w:rsid w:val="00B07E9A"/>
    <w:rsid w:val="00B108DC"/>
    <w:rsid w:val="00B10DAD"/>
    <w:rsid w:val="00B1189A"/>
    <w:rsid w:val="00B14383"/>
    <w:rsid w:val="00B14DE8"/>
    <w:rsid w:val="00B23780"/>
    <w:rsid w:val="00B2385D"/>
    <w:rsid w:val="00B3099D"/>
    <w:rsid w:val="00B41DC9"/>
    <w:rsid w:val="00B42C85"/>
    <w:rsid w:val="00B42F56"/>
    <w:rsid w:val="00B458BC"/>
    <w:rsid w:val="00B45F00"/>
    <w:rsid w:val="00B47917"/>
    <w:rsid w:val="00B56EEB"/>
    <w:rsid w:val="00B618DE"/>
    <w:rsid w:val="00B65CAB"/>
    <w:rsid w:val="00B7019D"/>
    <w:rsid w:val="00B7520C"/>
    <w:rsid w:val="00B80F9A"/>
    <w:rsid w:val="00B96F2D"/>
    <w:rsid w:val="00BA2A4F"/>
    <w:rsid w:val="00BA7494"/>
    <w:rsid w:val="00BB0661"/>
    <w:rsid w:val="00BB46FF"/>
    <w:rsid w:val="00BB5EC0"/>
    <w:rsid w:val="00BC05F8"/>
    <w:rsid w:val="00BC15E6"/>
    <w:rsid w:val="00BC39BF"/>
    <w:rsid w:val="00BC491D"/>
    <w:rsid w:val="00BC655F"/>
    <w:rsid w:val="00BE1671"/>
    <w:rsid w:val="00C02EF8"/>
    <w:rsid w:val="00C0753C"/>
    <w:rsid w:val="00C108CC"/>
    <w:rsid w:val="00C13D5B"/>
    <w:rsid w:val="00C2792E"/>
    <w:rsid w:val="00C30451"/>
    <w:rsid w:val="00C3517A"/>
    <w:rsid w:val="00C420EC"/>
    <w:rsid w:val="00C436A9"/>
    <w:rsid w:val="00C43AB3"/>
    <w:rsid w:val="00C45495"/>
    <w:rsid w:val="00C46910"/>
    <w:rsid w:val="00C53203"/>
    <w:rsid w:val="00C6071C"/>
    <w:rsid w:val="00C904AA"/>
    <w:rsid w:val="00C90B67"/>
    <w:rsid w:val="00C960E7"/>
    <w:rsid w:val="00CA16E7"/>
    <w:rsid w:val="00CB3007"/>
    <w:rsid w:val="00CB438C"/>
    <w:rsid w:val="00CB4D7B"/>
    <w:rsid w:val="00CB4E03"/>
    <w:rsid w:val="00CC46D7"/>
    <w:rsid w:val="00CD63EE"/>
    <w:rsid w:val="00CE6617"/>
    <w:rsid w:val="00CF5F2E"/>
    <w:rsid w:val="00D05CF6"/>
    <w:rsid w:val="00D14ADF"/>
    <w:rsid w:val="00D15E23"/>
    <w:rsid w:val="00D36304"/>
    <w:rsid w:val="00D47777"/>
    <w:rsid w:val="00D503F5"/>
    <w:rsid w:val="00D60673"/>
    <w:rsid w:val="00D71919"/>
    <w:rsid w:val="00D7352B"/>
    <w:rsid w:val="00D75ED7"/>
    <w:rsid w:val="00D8247B"/>
    <w:rsid w:val="00D84D9E"/>
    <w:rsid w:val="00D871F6"/>
    <w:rsid w:val="00D93D6D"/>
    <w:rsid w:val="00DA33DC"/>
    <w:rsid w:val="00DA50AE"/>
    <w:rsid w:val="00DD4AA2"/>
    <w:rsid w:val="00DD7640"/>
    <w:rsid w:val="00DE0348"/>
    <w:rsid w:val="00DE5747"/>
    <w:rsid w:val="00DE78BD"/>
    <w:rsid w:val="00E314D9"/>
    <w:rsid w:val="00E337E0"/>
    <w:rsid w:val="00E376CB"/>
    <w:rsid w:val="00E55C5C"/>
    <w:rsid w:val="00E6408A"/>
    <w:rsid w:val="00E6703A"/>
    <w:rsid w:val="00E67E0A"/>
    <w:rsid w:val="00E71132"/>
    <w:rsid w:val="00E74C27"/>
    <w:rsid w:val="00E81742"/>
    <w:rsid w:val="00E90E2D"/>
    <w:rsid w:val="00EA2DE5"/>
    <w:rsid w:val="00EA58B3"/>
    <w:rsid w:val="00EA758B"/>
    <w:rsid w:val="00EB304C"/>
    <w:rsid w:val="00EC0A4B"/>
    <w:rsid w:val="00EC1448"/>
    <w:rsid w:val="00EC2FAC"/>
    <w:rsid w:val="00EC652B"/>
    <w:rsid w:val="00ED2097"/>
    <w:rsid w:val="00ED419A"/>
    <w:rsid w:val="00EE49D8"/>
    <w:rsid w:val="00F02EFB"/>
    <w:rsid w:val="00F07618"/>
    <w:rsid w:val="00F11EB6"/>
    <w:rsid w:val="00F34BDF"/>
    <w:rsid w:val="00F361AD"/>
    <w:rsid w:val="00F37BAA"/>
    <w:rsid w:val="00F41188"/>
    <w:rsid w:val="00F43B3A"/>
    <w:rsid w:val="00F44AC2"/>
    <w:rsid w:val="00F47DA5"/>
    <w:rsid w:val="00F5280A"/>
    <w:rsid w:val="00F62DE7"/>
    <w:rsid w:val="00F63E46"/>
    <w:rsid w:val="00F64DA3"/>
    <w:rsid w:val="00F70109"/>
    <w:rsid w:val="00F70673"/>
    <w:rsid w:val="00F739DD"/>
    <w:rsid w:val="00F82B83"/>
    <w:rsid w:val="00F8591C"/>
    <w:rsid w:val="00F90122"/>
    <w:rsid w:val="00F94507"/>
    <w:rsid w:val="00FA08FD"/>
    <w:rsid w:val="00FA0F12"/>
    <w:rsid w:val="00FC1FDE"/>
    <w:rsid w:val="00FC79C1"/>
    <w:rsid w:val="00FD2D12"/>
    <w:rsid w:val="00FE2552"/>
    <w:rsid w:val="00FE6772"/>
    <w:rsid w:val="00FF1B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727A99"/>
  <w15:chartTrackingRefBased/>
  <w15:docId w15:val="{0A0BF952-1D74-4EC9-83D1-A5CCADAD0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sz w:val="18"/>
        <w:szCs w:val="18"/>
        <w:lang w:val="en-GB" w:eastAsia="en-US"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locked="1"/>
    <w:lsdException w:name="head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semiHidden="1" w:uiPriority="22" w:qFormat="1"/>
    <w:lsdException w:name="Emphasis" w:locked="1" w:semiHidden="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qFormat="1"/>
    <w:lsdException w:name="Intense Reference" w:uiPriority="32" w:qFormat="1"/>
    <w:lsdException w:name="Book Title" w:semiHidden="1" w:uiPriority="33"/>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407F76"/>
    <w:pPr>
      <w:spacing w:after="120" w:line="312" w:lineRule="auto"/>
      <w:jc w:val="both"/>
    </w:pPr>
    <w:rPr>
      <w:rFonts w:eastAsia="Arial"/>
      <w:szCs w:val="24"/>
      <w:lang w:eastAsia="en-GB"/>
    </w:rPr>
  </w:style>
  <w:style w:type="paragraph" w:styleId="Heading1">
    <w:name w:val="heading 1"/>
    <w:basedOn w:val="Normal"/>
    <w:next w:val="Normal"/>
    <w:link w:val="Heading1Char"/>
    <w:uiPriority w:val="1"/>
    <w:qFormat/>
    <w:rsid w:val="005E1564"/>
    <w:pPr>
      <w:keepNext/>
      <w:spacing w:before="400" w:line="288" w:lineRule="auto"/>
      <w:jc w:val="left"/>
      <w:outlineLvl w:val="0"/>
    </w:pPr>
    <w:rPr>
      <w:rFonts w:cs="Arial"/>
      <w:b/>
      <w:bCs/>
      <w:color w:val="263150"/>
      <w:kern w:val="32"/>
      <w:sz w:val="36"/>
      <w:szCs w:val="36"/>
    </w:rPr>
  </w:style>
  <w:style w:type="paragraph" w:styleId="Heading2">
    <w:name w:val="heading 2"/>
    <w:basedOn w:val="Normal"/>
    <w:next w:val="Normal"/>
    <w:link w:val="Heading2Char"/>
    <w:uiPriority w:val="1"/>
    <w:qFormat/>
    <w:rsid w:val="00462F56"/>
    <w:pPr>
      <w:keepNext/>
      <w:spacing w:before="240" w:line="288" w:lineRule="auto"/>
      <w:ind w:left="1"/>
      <w:jc w:val="left"/>
      <w:outlineLvl w:val="1"/>
    </w:pPr>
    <w:rPr>
      <w:rFonts w:cs="Arial"/>
      <w:b/>
      <w:bCs/>
      <w:iCs/>
      <w:color w:val="E00000" w:themeColor="text2"/>
      <w:sz w:val="30"/>
      <w:szCs w:val="28"/>
    </w:rPr>
  </w:style>
  <w:style w:type="paragraph" w:styleId="Heading3">
    <w:name w:val="heading 3"/>
    <w:basedOn w:val="Normal"/>
    <w:next w:val="Normal"/>
    <w:link w:val="Heading3Char"/>
    <w:uiPriority w:val="1"/>
    <w:qFormat/>
    <w:rsid w:val="005E1564"/>
    <w:pPr>
      <w:keepNext/>
      <w:spacing w:before="240" w:line="288" w:lineRule="auto"/>
      <w:jc w:val="left"/>
      <w:outlineLvl w:val="2"/>
    </w:pPr>
    <w:rPr>
      <w:rFonts w:cs="Arial"/>
      <w:b/>
      <w:bCs/>
      <w:color w:val="263150"/>
      <w:sz w:val="24"/>
    </w:rPr>
  </w:style>
  <w:style w:type="paragraph" w:styleId="Heading4">
    <w:name w:val="heading 4"/>
    <w:basedOn w:val="Normal"/>
    <w:next w:val="Normal"/>
    <w:link w:val="Heading4Char"/>
    <w:uiPriority w:val="1"/>
    <w:qFormat/>
    <w:rsid w:val="00F739DD"/>
    <w:pPr>
      <w:spacing w:before="240" w:line="288" w:lineRule="auto"/>
      <w:jc w:val="left"/>
      <w:outlineLvl w:val="3"/>
    </w:pPr>
    <w:rPr>
      <w:rFonts w:cs="Arial"/>
      <w:b/>
      <w:color w:val="E00000" w:themeColor="text2"/>
      <w:sz w:val="20"/>
    </w:rPr>
  </w:style>
  <w:style w:type="paragraph" w:styleId="Heading5">
    <w:name w:val="heading 5"/>
    <w:aliases w:val="Contract 4th Level"/>
    <w:basedOn w:val="Normal"/>
    <w:next w:val="Normal"/>
    <w:link w:val="Heading5Char"/>
    <w:uiPriority w:val="99"/>
    <w:semiHidden/>
    <w:qFormat/>
    <w:rsid w:val="00DD4AA2"/>
    <w:pPr>
      <w:keepNext/>
      <w:keepLines/>
      <w:spacing w:before="200" w:after="0" w:line="240" w:lineRule="auto"/>
      <w:outlineLvl w:val="4"/>
    </w:pPr>
    <w:rPr>
      <w:iCs/>
      <w:color w:val="E00000"/>
      <w:sz w:val="20"/>
    </w:rPr>
  </w:style>
  <w:style w:type="paragraph" w:styleId="Heading6">
    <w:name w:val="heading 6"/>
    <w:aliases w:val="Contract 5th Level"/>
    <w:basedOn w:val="Normal"/>
    <w:next w:val="Normal"/>
    <w:link w:val="Heading6Char"/>
    <w:uiPriority w:val="99"/>
    <w:semiHidden/>
    <w:qFormat/>
    <w:rsid w:val="00DD4AA2"/>
    <w:pPr>
      <w:keepNext/>
      <w:keepLines/>
      <w:spacing w:before="40" w:after="0"/>
      <w:outlineLvl w:val="5"/>
    </w:pPr>
    <w:rPr>
      <w:rFonts w:eastAsiaTheme="majorEastAsia" w:cstheme="majorBidi"/>
      <w:color w:val="E00000" w:themeColor="text2"/>
    </w:rPr>
  </w:style>
  <w:style w:type="paragraph" w:styleId="Heading7">
    <w:name w:val="heading 7"/>
    <w:aliases w:val="Contract 6th level,Appendix Heading"/>
    <w:basedOn w:val="Normal"/>
    <w:next w:val="Normal"/>
    <w:link w:val="Heading7Char"/>
    <w:uiPriority w:val="99"/>
    <w:semiHidden/>
    <w:qFormat/>
    <w:rsid w:val="00DD4AA2"/>
    <w:pPr>
      <w:keepNext/>
      <w:keepLines/>
      <w:spacing w:before="40" w:after="0"/>
      <w:outlineLvl w:val="6"/>
    </w:pPr>
    <w:rPr>
      <w:rFonts w:eastAsiaTheme="majorEastAsia" w:cstheme="majorBidi"/>
      <w:i/>
      <w:iCs/>
      <w:color w:val="E00000" w:themeColor="text2"/>
    </w:rPr>
  </w:style>
  <w:style w:type="paragraph" w:styleId="Heading8">
    <w:name w:val="heading 8"/>
    <w:aliases w:val="Contract 7th level"/>
    <w:basedOn w:val="Normal"/>
    <w:next w:val="Normal"/>
    <w:link w:val="Heading8Char"/>
    <w:uiPriority w:val="99"/>
    <w:semiHidden/>
    <w:rsid w:val="00DD4AA2"/>
    <w:pPr>
      <w:keepNext/>
      <w:keepLines/>
      <w:spacing w:before="200"/>
      <w:outlineLvl w:val="7"/>
    </w:pPr>
  </w:style>
  <w:style w:type="paragraph" w:styleId="Heading9">
    <w:name w:val="heading 9"/>
    <w:basedOn w:val="Normal"/>
    <w:next w:val="Normal"/>
    <w:link w:val="Heading9Char"/>
    <w:uiPriority w:val="99"/>
    <w:semiHidden/>
    <w:unhideWhenUsed/>
    <w:qFormat/>
    <w:locked/>
    <w:rsid w:val="00DD4AA2"/>
    <w:pPr>
      <w:keepNext/>
      <w:keepLines/>
      <w:spacing w:before="40" w:after="0"/>
      <w:outlineLvl w:val="8"/>
    </w:pPr>
    <w:rPr>
      <w:rFonts w:asciiTheme="majorHAnsi" w:eastAsiaTheme="majorEastAsia" w:hAnsiTheme="majorHAnsi" w:cstheme="majorBidi"/>
      <w:i/>
      <w:iCs/>
      <w:color w:val="5E5E68"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1,Bullet Points"/>
    <w:basedOn w:val="Normal"/>
    <w:next w:val="Normal"/>
    <w:link w:val="ListParagraphChar"/>
    <w:uiPriority w:val="34"/>
    <w:qFormat/>
    <w:rsid w:val="00247B03"/>
    <w:pPr>
      <w:numPr>
        <w:numId w:val="3"/>
      </w:numPr>
      <w:spacing w:line="288" w:lineRule="auto"/>
      <w:contextualSpacing/>
    </w:pPr>
  </w:style>
  <w:style w:type="table" w:customStyle="1" w:styleId="05ClaranetColon">
    <w:name w:val="05 Claranet Colon"/>
    <w:uiPriority w:val="99"/>
    <w:rsid w:val="00B42C85"/>
    <w:pPr>
      <w:contextualSpacing/>
    </w:pPr>
    <w:rPr>
      <w:sz w:val="20"/>
      <w:szCs w:val="20"/>
      <w:lang w:eastAsia="en-GB"/>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17" w:type="dxa"/>
        <w:left w:w="108" w:type="dxa"/>
        <w:bottom w:w="17" w:type="dxa"/>
        <w:right w:w="108" w:type="dxa"/>
      </w:tblCellMar>
    </w:tblPr>
    <w:tcPr>
      <w:shd w:val="clear" w:color="auto" w:fill="E8E8ED" w:themeFill="accent2"/>
      <w:vAlign w:val="center"/>
    </w:tcPr>
    <w:tblStylePr w:type="firstRow">
      <w:rPr>
        <w:b w:val="0"/>
        <w:color w:val="auto"/>
        <w:u w:color="FFFFFF" w:themeColor="background1"/>
      </w:rPr>
    </w:tblStylePr>
    <w:tblStylePr w:type="lastRow">
      <w:rPr>
        <w:b w:val="0"/>
        <w:color w:val="auto"/>
      </w:rPr>
    </w:tblStylePr>
    <w:tblStylePr w:type="firstCol">
      <w:rPr>
        <w:b/>
        <w:color w:val="FFFFFF" w:themeColor="background1"/>
      </w:rPr>
      <w:tblPr/>
      <w:tcPr>
        <w:shd w:val="clear" w:color="auto" w:fill="E00000" w:themeFill="text2"/>
      </w:tcPr>
    </w:tblStylePr>
    <w:tblStylePr w:type="lastCol">
      <w:rPr>
        <w:b/>
        <w:color w:val="FFFFFF" w:themeColor="background1"/>
      </w:rPr>
      <w:tblPr/>
      <w:tcPr>
        <w:shd w:val="clear" w:color="auto" w:fill="E00000" w:themeFill="text2"/>
      </w:tcPr>
    </w:tblStylePr>
    <w:tblStylePr w:type="band1Vert">
      <w:tblPr/>
      <w:tcPr>
        <w:shd w:val="clear" w:color="auto" w:fill="D0D0D9" w:themeFill="accent6" w:themeFillTint="33"/>
      </w:tcPr>
    </w:tblStylePr>
    <w:tblStylePr w:type="band2Vert">
      <w:tblPr/>
      <w:tcPr>
        <w:shd w:val="clear" w:color="auto" w:fill="E8E8ED" w:themeFill="accent2"/>
      </w:tcPr>
    </w:tblStylePr>
    <w:tblStylePr w:type="band2Horz">
      <w:rPr>
        <w:color w:val="auto"/>
      </w:rPr>
    </w:tblStylePr>
    <w:tblStylePr w:type="neCell">
      <w:rPr>
        <w:b/>
        <w:color w:val="FFFFFF" w:themeColor="background1"/>
      </w:rPr>
    </w:tblStylePr>
    <w:tblStylePr w:type="nwCell">
      <w:rPr>
        <w:b/>
        <w:color w:val="FFFFFF" w:themeColor="background1"/>
      </w:rPr>
    </w:tblStylePr>
    <w:tblStylePr w:type="seCell">
      <w:rPr>
        <w:b/>
        <w:color w:val="FFFFFF" w:themeColor="background1"/>
      </w:rPr>
    </w:tblStylePr>
    <w:tblStylePr w:type="swCell">
      <w:rPr>
        <w:b/>
        <w:color w:val="FFFFFF" w:themeColor="background1"/>
      </w:rPr>
    </w:tblStylePr>
  </w:style>
  <w:style w:type="numbering" w:customStyle="1" w:styleId="LFO1">
    <w:name w:val="LFO1"/>
    <w:basedOn w:val="NoList"/>
    <w:rsid w:val="00DD4AA2"/>
    <w:pPr>
      <w:numPr>
        <w:numId w:val="1"/>
      </w:numPr>
    </w:pPr>
  </w:style>
  <w:style w:type="paragraph" w:customStyle="1" w:styleId="ListNumbered">
    <w:name w:val="List Numbered"/>
    <w:basedOn w:val="Normal"/>
    <w:link w:val="ListNumberedChar"/>
    <w:uiPriority w:val="2"/>
    <w:qFormat/>
    <w:rsid w:val="00AA31A1"/>
    <w:pPr>
      <w:numPr>
        <w:numId w:val="4"/>
      </w:numPr>
      <w:contextualSpacing/>
      <w:jc w:val="left"/>
    </w:pPr>
  </w:style>
  <w:style w:type="paragraph" w:customStyle="1" w:styleId="CoverMainTitle">
    <w:name w:val="Cover Main Title"/>
    <w:basedOn w:val="Normal"/>
    <w:next w:val="Normal"/>
    <w:uiPriority w:val="1"/>
    <w:qFormat/>
    <w:rsid w:val="005E1564"/>
    <w:pPr>
      <w:spacing w:before="240" w:line="240" w:lineRule="auto"/>
      <w:ind w:left="-35"/>
      <w:jc w:val="left"/>
    </w:pPr>
    <w:rPr>
      <w:b/>
      <w:color w:val="263150"/>
      <w:sz w:val="88"/>
      <w:szCs w:val="88"/>
    </w:rPr>
  </w:style>
  <w:style w:type="character" w:customStyle="1" w:styleId="Heading1Char">
    <w:name w:val="Heading 1 Char"/>
    <w:basedOn w:val="DefaultParagraphFont"/>
    <w:link w:val="Heading1"/>
    <w:uiPriority w:val="1"/>
    <w:rsid w:val="005E1564"/>
    <w:rPr>
      <w:rFonts w:eastAsia="Arial" w:cs="Arial"/>
      <w:b/>
      <w:bCs/>
      <w:color w:val="263150"/>
      <w:kern w:val="32"/>
      <w:sz w:val="36"/>
      <w:szCs w:val="36"/>
      <w:lang w:eastAsia="en-GB"/>
    </w:rPr>
  </w:style>
  <w:style w:type="character" w:customStyle="1" w:styleId="Heading2Char">
    <w:name w:val="Heading 2 Char"/>
    <w:basedOn w:val="DefaultParagraphFont"/>
    <w:link w:val="Heading2"/>
    <w:uiPriority w:val="1"/>
    <w:rsid w:val="00A93563"/>
    <w:rPr>
      <w:rFonts w:eastAsia="Arial" w:cs="Arial"/>
      <w:b/>
      <w:bCs/>
      <w:iCs/>
      <w:color w:val="E00000" w:themeColor="text2"/>
      <w:sz w:val="30"/>
      <w:szCs w:val="28"/>
      <w:lang w:eastAsia="en-GB"/>
    </w:rPr>
  </w:style>
  <w:style w:type="character" w:customStyle="1" w:styleId="Heading3Char">
    <w:name w:val="Heading 3 Char"/>
    <w:basedOn w:val="DefaultParagraphFont"/>
    <w:link w:val="Heading3"/>
    <w:uiPriority w:val="1"/>
    <w:rsid w:val="005E1564"/>
    <w:rPr>
      <w:rFonts w:eastAsia="Arial" w:cs="Arial"/>
      <w:b/>
      <w:bCs/>
      <w:color w:val="263150"/>
      <w:sz w:val="24"/>
      <w:szCs w:val="24"/>
      <w:lang w:eastAsia="en-GB"/>
    </w:rPr>
  </w:style>
  <w:style w:type="character" w:customStyle="1" w:styleId="Heading4Char">
    <w:name w:val="Heading 4 Char"/>
    <w:basedOn w:val="Heading3Char"/>
    <w:link w:val="Heading4"/>
    <w:uiPriority w:val="1"/>
    <w:rsid w:val="00A93563"/>
    <w:rPr>
      <w:rFonts w:eastAsia="Arial" w:cs="Arial"/>
      <w:b/>
      <w:bCs w:val="0"/>
      <w:color w:val="E00000" w:themeColor="text2"/>
      <w:sz w:val="20"/>
      <w:szCs w:val="24"/>
      <w:lang w:eastAsia="en-GB"/>
    </w:rPr>
  </w:style>
  <w:style w:type="character" w:customStyle="1" w:styleId="Heading5Char">
    <w:name w:val="Heading 5 Char"/>
    <w:aliases w:val="Contract 4th Level Char"/>
    <w:basedOn w:val="DefaultParagraphFont"/>
    <w:link w:val="Heading5"/>
    <w:uiPriority w:val="99"/>
    <w:semiHidden/>
    <w:rsid w:val="00407F76"/>
    <w:rPr>
      <w:rFonts w:eastAsia="Arial"/>
      <w:iCs/>
      <w:color w:val="E00000"/>
      <w:sz w:val="20"/>
      <w:szCs w:val="24"/>
      <w:lang w:eastAsia="en-GB"/>
    </w:rPr>
  </w:style>
  <w:style w:type="character" w:customStyle="1" w:styleId="Heading6Char">
    <w:name w:val="Heading 6 Char"/>
    <w:aliases w:val="Contract 5th Level Char"/>
    <w:basedOn w:val="DefaultParagraphFont"/>
    <w:link w:val="Heading6"/>
    <w:uiPriority w:val="99"/>
    <w:semiHidden/>
    <w:rsid w:val="00407F76"/>
    <w:rPr>
      <w:rFonts w:eastAsiaTheme="majorEastAsia" w:cstheme="majorBidi"/>
      <w:color w:val="E00000" w:themeColor="text2"/>
      <w:szCs w:val="24"/>
      <w:lang w:eastAsia="en-GB"/>
    </w:rPr>
  </w:style>
  <w:style w:type="character" w:customStyle="1" w:styleId="Heading7Char">
    <w:name w:val="Heading 7 Char"/>
    <w:aliases w:val="Contract 6th level Char,Appendix Heading Char"/>
    <w:basedOn w:val="DefaultParagraphFont"/>
    <w:link w:val="Heading7"/>
    <w:uiPriority w:val="99"/>
    <w:semiHidden/>
    <w:rsid w:val="00407F76"/>
    <w:rPr>
      <w:rFonts w:eastAsiaTheme="majorEastAsia" w:cstheme="majorBidi"/>
      <w:i/>
      <w:iCs/>
      <w:color w:val="E00000" w:themeColor="text2"/>
      <w:szCs w:val="24"/>
      <w:lang w:eastAsia="en-GB"/>
    </w:rPr>
  </w:style>
  <w:style w:type="character" w:customStyle="1" w:styleId="Heading8Char">
    <w:name w:val="Heading 8 Char"/>
    <w:aliases w:val="Contract 7th level Char"/>
    <w:basedOn w:val="DefaultParagraphFont"/>
    <w:link w:val="Heading8"/>
    <w:uiPriority w:val="99"/>
    <w:semiHidden/>
    <w:rsid w:val="00407F76"/>
    <w:rPr>
      <w:rFonts w:eastAsia="Arial"/>
      <w:szCs w:val="24"/>
      <w:lang w:eastAsia="en-GB"/>
    </w:rPr>
  </w:style>
  <w:style w:type="paragraph" w:styleId="TOC1">
    <w:name w:val="toc 1"/>
    <w:basedOn w:val="Normal"/>
    <w:next w:val="Normal"/>
    <w:autoRedefine/>
    <w:uiPriority w:val="39"/>
    <w:qFormat/>
    <w:rsid w:val="0049089B"/>
    <w:pPr>
      <w:tabs>
        <w:tab w:val="left" w:pos="510"/>
        <w:tab w:val="right" w:leader="dot" w:pos="9070"/>
      </w:tabs>
      <w:spacing w:after="0"/>
    </w:pPr>
    <w:rPr>
      <w:b/>
      <w:noProof/>
    </w:rPr>
  </w:style>
  <w:style w:type="paragraph" w:styleId="TOC2">
    <w:name w:val="toc 2"/>
    <w:basedOn w:val="Normal"/>
    <w:next w:val="Normal"/>
    <w:autoRedefine/>
    <w:uiPriority w:val="99"/>
    <w:qFormat/>
    <w:rsid w:val="0049089B"/>
    <w:pPr>
      <w:tabs>
        <w:tab w:val="right" w:leader="dot" w:pos="9070"/>
      </w:tabs>
      <w:spacing w:after="0"/>
    </w:pPr>
    <w:rPr>
      <w:noProof/>
    </w:rPr>
  </w:style>
  <w:style w:type="paragraph" w:styleId="TOC3">
    <w:name w:val="toc 3"/>
    <w:basedOn w:val="Normal"/>
    <w:next w:val="Normal"/>
    <w:autoRedefine/>
    <w:uiPriority w:val="99"/>
    <w:qFormat/>
    <w:rsid w:val="0049089B"/>
    <w:pPr>
      <w:tabs>
        <w:tab w:val="right" w:leader="dot" w:pos="9070"/>
      </w:tabs>
      <w:spacing w:after="0"/>
      <w:ind w:left="284"/>
    </w:pPr>
    <w:rPr>
      <w:noProof/>
    </w:rPr>
  </w:style>
  <w:style w:type="paragraph" w:styleId="TOC4">
    <w:name w:val="toc 4"/>
    <w:basedOn w:val="Normal"/>
    <w:next w:val="Normal"/>
    <w:autoRedefine/>
    <w:uiPriority w:val="99"/>
    <w:semiHidden/>
    <w:rsid w:val="00DD4AA2"/>
    <w:pPr>
      <w:spacing w:after="100"/>
      <w:ind w:left="600"/>
    </w:pPr>
  </w:style>
  <w:style w:type="character" w:styleId="CommentReference">
    <w:name w:val="annotation reference"/>
    <w:uiPriority w:val="2"/>
    <w:rsid w:val="003B3443"/>
    <w:rPr>
      <w:i/>
      <w:color w:val="50505A" w:themeColor="accent5"/>
    </w:rPr>
  </w:style>
  <w:style w:type="character" w:styleId="LineNumber">
    <w:name w:val="line number"/>
    <w:basedOn w:val="DefaultParagraphFont"/>
    <w:uiPriority w:val="99"/>
    <w:semiHidden/>
    <w:unhideWhenUsed/>
    <w:rsid w:val="00DD4AA2"/>
    <w:rPr>
      <w:rFonts w:asciiTheme="majorHAnsi" w:hAnsiTheme="majorHAnsi"/>
    </w:rPr>
  </w:style>
  <w:style w:type="character" w:styleId="PageNumber">
    <w:name w:val="page number"/>
    <w:basedOn w:val="DefaultParagraphFont"/>
    <w:uiPriority w:val="99"/>
    <w:semiHidden/>
    <w:rsid w:val="00DD4AA2"/>
    <w:rPr>
      <w:rFonts w:asciiTheme="majorHAnsi" w:hAnsiTheme="majorHAnsi"/>
    </w:rPr>
  </w:style>
  <w:style w:type="paragraph" w:styleId="DocumentMap">
    <w:name w:val="Document Map"/>
    <w:basedOn w:val="Normal"/>
    <w:link w:val="DocumentMapChar"/>
    <w:uiPriority w:val="99"/>
    <w:semiHidden/>
    <w:unhideWhenUsed/>
    <w:rsid w:val="00DD4AA2"/>
    <w:pPr>
      <w:spacing w:after="0" w:line="240" w:lineRule="auto"/>
    </w:pPr>
    <w:rPr>
      <w:rFonts w:cs="Segoe UI"/>
      <w:sz w:val="16"/>
      <w:szCs w:val="16"/>
    </w:rPr>
  </w:style>
  <w:style w:type="character" w:customStyle="1" w:styleId="DocumentMapChar">
    <w:name w:val="Document Map Char"/>
    <w:basedOn w:val="DefaultParagraphFont"/>
    <w:link w:val="DocumentMap"/>
    <w:uiPriority w:val="99"/>
    <w:semiHidden/>
    <w:rsid w:val="00DD4AA2"/>
    <w:rPr>
      <w:rFonts w:eastAsia="Times New Roman" w:cs="Segoe UI"/>
      <w:color w:val="auto"/>
      <w:sz w:val="16"/>
      <w:szCs w:val="16"/>
      <w:lang w:eastAsia="en-GB"/>
    </w:rPr>
  </w:style>
  <w:style w:type="paragraph" w:styleId="NormalWeb">
    <w:name w:val="Normal (Web)"/>
    <w:basedOn w:val="Normal"/>
    <w:uiPriority w:val="99"/>
    <w:unhideWhenUsed/>
    <w:rsid w:val="00327C1A"/>
  </w:style>
  <w:style w:type="character" w:styleId="HTMLCite">
    <w:name w:val="HTML Cite"/>
    <w:basedOn w:val="DefaultParagraphFont"/>
    <w:uiPriority w:val="99"/>
    <w:semiHidden/>
    <w:unhideWhenUsed/>
    <w:rsid w:val="00DD4AA2"/>
    <w:rPr>
      <w:i/>
      <w:iCs/>
    </w:rPr>
  </w:style>
  <w:style w:type="character" w:styleId="HTMLDefinition">
    <w:name w:val="HTML Definition"/>
    <w:basedOn w:val="DefaultParagraphFont"/>
    <w:uiPriority w:val="99"/>
    <w:semiHidden/>
    <w:unhideWhenUsed/>
    <w:rsid w:val="00DD4AA2"/>
    <w:rPr>
      <w:rFonts w:asciiTheme="majorHAnsi" w:hAnsiTheme="majorHAnsi"/>
      <w:i/>
      <w:iCs/>
    </w:rPr>
  </w:style>
  <w:style w:type="character" w:styleId="HTMLVariable">
    <w:name w:val="HTML Variable"/>
    <w:basedOn w:val="DefaultParagraphFont"/>
    <w:uiPriority w:val="99"/>
    <w:semiHidden/>
    <w:unhideWhenUsed/>
    <w:rsid w:val="00DD4AA2"/>
    <w:rPr>
      <w:rFonts w:asciiTheme="majorHAnsi" w:hAnsiTheme="majorHAnsi"/>
      <w:i/>
      <w:iCs/>
    </w:rPr>
  </w:style>
  <w:style w:type="paragraph" w:styleId="CommentText">
    <w:name w:val="annotation text"/>
    <w:basedOn w:val="Normal"/>
    <w:link w:val="CommentTextChar"/>
    <w:uiPriority w:val="99"/>
    <w:semiHidden/>
    <w:locked/>
    <w:rsid w:val="00DD4AA2"/>
  </w:style>
  <w:style w:type="character" w:customStyle="1" w:styleId="CommentTextChar">
    <w:name w:val="Comment Text Char"/>
    <w:basedOn w:val="DefaultParagraphFont"/>
    <w:link w:val="CommentText"/>
    <w:uiPriority w:val="99"/>
    <w:semiHidden/>
    <w:rsid w:val="00F43B3A"/>
  </w:style>
  <w:style w:type="paragraph" w:styleId="CommentSubject">
    <w:name w:val="annotation subject"/>
    <w:basedOn w:val="Normal"/>
    <w:link w:val="CommentSubjectChar"/>
    <w:uiPriority w:val="99"/>
    <w:semiHidden/>
    <w:rsid w:val="00DD4AA2"/>
    <w:rPr>
      <w:b/>
      <w:bCs/>
    </w:rPr>
  </w:style>
  <w:style w:type="character" w:customStyle="1" w:styleId="CommentSubjectChar">
    <w:name w:val="Comment Subject Char"/>
    <w:basedOn w:val="DefaultParagraphFont"/>
    <w:link w:val="CommentSubject"/>
    <w:uiPriority w:val="99"/>
    <w:semiHidden/>
    <w:rsid w:val="00407F76"/>
    <w:rPr>
      <w:rFonts w:eastAsia="Arial"/>
      <w:b/>
      <w:bCs/>
      <w:szCs w:val="24"/>
      <w:lang w:eastAsia="en-GB"/>
    </w:rPr>
  </w:style>
  <w:style w:type="paragraph" w:styleId="BalloonText">
    <w:name w:val="Balloon Text"/>
    <w:basedOn w:val="Normal"/>
    <w:link w:val="BalloonTextChar"/>
    <w:uiPriority w:val="99"/>
    <w:semiHidden/>
    <w:rsid w:val="00DD4AA2"/>
    <w:rPr>
      <w:rFonts w:ascii="Tahoma" w:hAnsi="Tahoma" w:cs="Tahoma"/>
      <w:szCs w:val="16"/>
    </w:rPr>
  </w:style>
  <w:style w:type="character" w:customStyle="1" w:styleId="BalloonTextChar">
    <w:name w:val="Balloon Text Char"/>
    <w:basedOn w:val="DefaultParagraphFont"/>
    <w:link w:val="BalloonText"/>
    <w:uiPriority w:val="99"/>
    <w:semiHidden/>
    <w:rsid w:val="00407F76"/>
    <w:rPr>
      <w:rFonts w:ascii="Tahoma" w:eastAsia="Arial" w:hAnsi="Tahoma" w:cs="Tahoma"/>
      <w:szCs w:val="16"/>
      <w:lang w:eastAsia="en-GB"/>
    </w:rPr>
  </w:style>
  <w:style w:type="table" w:styleId="TableGrid">
    <w:name w:val="Table Grid"/>
    <w:aliases w:val="Claranet SLA Table Grid,SBS Table Blue Top Row,BBC Table Blue Top Row"/>
    <w:basedOn w:val="TableNormal"/>
    <w:rsid w:val="00DD4AA2"/>
    <w:pPr>
      <w:spacing w:before="40" w:after="40"/>
      <w:jc w:val="center"/>
    </w:pPr>
    <w:rPr>
      <w:sz w:val="1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pPr>
        <w:wordWrap/>
        <w:spacing w:beforeLines="0" w:beforeAutospacing="0" w:afterLines="0" w:afterAutospacing="0"/>
        <w:contextualSpacing w:val="0"/>
        <w:jc w:val="center"/>
      </w:pPr>
      <w:rPr>
        <w:rFonts w:ascii="Arial" w:hAnsi="Arial"/>
        <w:b/>
        <w:sz w:val="16"/>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pPr>
        <w:jc w:val="left"/>
      </w:pPr>
    </w:tblStylePr>
  </w:style>
  <w:style w:type="character" w:styleId="PlaceholderText">
    <w:name w:val="Placeholder Text"/>
    <w:basedOn w:val="DefaultParagraphFont"/>
    <w:uiPriority w:val="99"/>
    <w:semiHidden/>
    <w:rsid w:val="00DD4AA2"/>
    <w:rPr>
      <w:rFonts w:asciiTheme="majorHAnsi" w:hAnsiTheme="majorHAnsi"/>
      <w:color w:val="808080"/>
    </w:rPr>
  </w:style>
  <w:style w:type="paragraph" w:styleId="TOCHeading">
    <w:name w:val="TOC Heading"/>
    <w:basedOn w:val="Normal"/>
    <w:next w:val="Normal"/>
    <w:uiPriority w:val="39"/>
    <w:qFormat/>
    <w:rsid w:val="005E1564"/>
    <w:pPr>
      <w:spacing w:line="288" w:lineRule="auto"/>
      <w:jc w:val="left"/>
    </w:pPr>
    <w:rPr>
      <w:b/>
      <w:color w:val="263150"/>
      <w:sz w:val="24"/>
    </w:rPr>
  </w:style>
  <w:style w:type="paragraph" w:customStyle="1" w:styleId="ListBold">
    <w:name w:val="List Bold"/>
    <w:basedOn w:val="ListBoldRed"/>
    <w:next w:val="ListParagraph"/>
    <w:link w:val="ListBoldChar"/>
    <w:uiPriority w:val="2"/>
    <w:qFormat/>
    <w:rsid w:val="00390F3F"/>
    <w:rPr>
      <w:color w:val="282832" w:themeColor="accent6"/>
    </w:rPr>
  </w:style>
  <w:style w:type="character" w:customStyle="1" w:styleId="ListBoldChar">
    <w:name w:val="List Bold Char"/>
    <w:basedOn w:val="DefaultParagraphFont"/>
    <w:link w:val="ListBold"/>
    <w:uiPriority w:val="2"/>
    <w:rsid w:val="00514E14"/>
    <w:rPr>
      <w:rFonts w:eastAsiaTheme="minorHAnsi"/>
      <w:b/>
      <w:color w:val="282832" w:themeColor="accent6"/>
      <w:szCs w:val="24"/>
      <w:lang w:eastAsia="en-GB"/>
    </w:rPr>
  </w:style>
  <w:style w:type="character" w:customStyle="1" w:styleId="BoldRed">
    <w:name w:val="Bold Red"/>
    <w:uiPriority w:val="4"/>
    <w:qFormat/>
    <w:rsid w:val="00620BB2"/>
    <w:rPr>
      <w:b/>
      <w:color w:val="E00000" w:themeColor="text2"/>
    </w:rPr>
  </w:style>
  <w:style w:type="character" w:customStyle="1" w:styleId="ReferencesText">
    <w:name w:val="References Text"/>
    <w:basedOn w:val="DefaultParagraphFont"/>
    <w:uiPriority w:val="99"/>
    <w:semiHidden/>
    <w:qFormat/>
    <w:rsid w:val="00953291"/>
    <w:rPr>
      <w:i/>
      <w:color w:val="73738F" w:themeColor="accent6" w:themeTint="99"/>
    </w:rPr>
  </w:style>
  <w:style w:type="paragraph" w:customStyle="1" w:styleId="ListNormal">
    <w:name w:val="List Normal"/>
    <w:basedOn w:val="Normal"/>
    <w:next w:val="ListParagraph"/>
    <w:link w:val="ListNormalChar"/>
    <w:uiPriority w:val="2"/>
    <w:qFormat/>
    <w:rsid w:val="00390F3F"/>
    <w:pPr>
      <w:numPr>
        <w:numId w:val="10"/>
      </w:numPr>
      <w:spacing w:after="0"/>
    </w:pPr>
    <w:rPr>
      <w:rFonts w:eastAsiaTheme="minorHAnsi"/>
    </w:rPr>
  </w:style>
  <w:style w:type="character" w:customStyle="1" w:styleId="ListNormalChar">
    <w:name w:val="List Normal Char"/>
    <w:basedOn w:val="DefaultParagraphFont"/>
    <w:link w:val="ListNormal"/>
    <w:uiPriority w:val="2"/>
    <w:rsid w:val="00A93563"/>
    <w:rPr>
      <w:rFonts w:eastAsiaTheme="minorHAnsi"/>
      <w:szCs w:val="24"/>
      <w:lang w:eastAsia="en-GB"/>
    </w:rPr>
  </w:style>
  <w:style w:type="character" w:customStyle="1" w:styleId="ListParagraphChar">
    <w:name w:val="List Paragraph Char"/>
    <w:aliases w:val="Bullet 1 Char,Bullet Points Char"/>
    <w:basedOn w:val="DefaultParagraphFont"/>
    <w:link w:val="ListParagraph"/>
    <w:uiPriority w:val="34"/>
    <w:rsid w:val="00514E14"/>
    <w:rPr>
      <w:rFonts w:eastAsia="Arial"/>
      <w:szCs w:val="24"/>
      <w:lang w:eastAsia="en-GB"/>
    </w:rPr>
  </w:style>
  <w:style w:type="paragraph" w:styleId="Quote">
    <w:name w:val="Quote"/>
    <w:basedOn w:val="Normal"/>
    <w:next w:val="Normal"/>
    <w:link w:val="QuoteChar"/>
    <w:uiPriority w:val="29"/>
    <w:qFormat/>
    <w:rsid w:val="00140630"/>
    <w:pPr>
      <w:jc w:val="left"/>
    </w:pPr>
    <w:rPr>
      <w:b/>
      <w:color w:val="E00000" w:themeColor="text2"/>
    </w:rPr>
  </w:style>
  <w:style w:type="character" w:customStyle="1" w:styleId="StrongRed">
    <w:name w:val="Strong Red"/>
    <w:basedOn w:val="DefaultParagraphFont"/>
    <w:uiPriority w:val="99"/>
    <w:semiHidden/>
    <w:qFormat/>
    <w:rsid w:val="00953291"/>
    <w:rPr>
      <w:b/>
      <w:color w:val="E00000" w:themeColor="text2"/>
    </w:rPr>
  </w:style>
  <w:style w:type="table" w:customStyle="1" w:styleId="02Claranetgrey">
    <w:name w:val="02 Claranet grey"/>
    <w:basedOn w:val="TableNormal"/>
    <w:uiPriority w:val="99"/>
    <w:rsid w:val="007A6C83"/>
    <w:pPr>
      <w:contextualSpacing/>
    </w:pPr>
    <w:rPr>
      <w:lang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7" w:type="dxa"/>
        <w:bottom w:w="17" w:type="dxa"/>
      </w:tblCellMar>
    </w:tblPr>
    <w:trPr>
      <w:cantSplit/>
    </w:trPr>
    <w:tcPr>
      <w:shd w:val="clear" w:color="auto" w:fill="E8E8ED" w:themeFill="accent2"/>
      <w:vAlign w:val="center"/>
    </w:tcPr>
    <w:tblStylePr w:type="firstRow">
      <w:tblPr/>
      <w:trPr>
        <w:tblHeader/>
      </w:trPr>
    </w:tblStylePr>
  </w:style>
  <w:style w:type="table" w:customStyle="1" w:styleId="04ClaranetRow">
    <w:name w:val="04 Claranet Row"/>
    <w:basedOn w:val="TableNormal"/>
    <w:uiPriority w:val="99"/>
    <w:rsid w:val="00B96F2D"/>
    <w:pPr>
      <w:contextualSpacing/>
    </w:pPr>
    <w:rPr>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7" w:type="dxa"/>
        <w:bottom w:w="17" w:type="dxa"/>
      </w:tblCellMar>
    </w:tblPr>
    <w:trPr>
      <w:cantSplit/>
    </w:trPr>
    <w:tcPr>
      <w:shd w:val="clear" w:color="auto" w:fill="E8E8ED" w:themeFill="accent2"/>
    </w:tcPr>
    <w:tblStylePr w:type="firstRow">
      <w:rPr>
        <w:b/>
        <w:color w:val="FFFFFF" w:themeColor="background1"/>
      </w:rPr>
      <w:tblPr/>
      <w:trPr>
        <w:tblHeader/>
      </w:trPr>
      <w:tcPr>
        <w:shd w:val="clear" w:color="auto" w:fill="E00000" w:themeFill="text2"/>
      </w:tcPr>
    </w:tblStylePr>
    <w:tblStylePr w:type="lastRow">
      <w:rPr>
        <w:b/>
        <w:color w:val="FFFFFF" w:themeColor="background2"/>
      </w:rPr>
      <w:tblPr/>
      <w:tcPr>
        <w:shd w:val="clear" w:color="auto" w:fill="E00000" w:themeFill="text2"/>
      </w:tcPr>
    </w:tblStylePr>
    <w:tblStylePr w:type="firstCol">
      <w:rPr>
        <w:b w:val="0"/>
        <w:color w:val="auto"/>
      </w:rPr>
    </w:tblStylePr>
    <w:tblStylePr w:type="lastCol">
      <w:rPr>
        <w:b w:val="0"/>
      </w:rPr>
    </w:tblStylePr>
    <w:tblStylePr w:type="band1Horz">
      <w:tblPr/>
      <w:tcPr>
        <w:shd w:val="clear" w:color="auto" w:fill="D0D0D9" w:themeFill="accent6" w:themeFillTint="33"/>
      </w:tcPr>
    </w:tblStylePr>
  </w:style>
  <w:style w:type="table" w:customStyle="1" w:styleId="06claranetFirstcolon">
    <w:name w:val="06 claranet Firstcolon"/>
    <w:basedOn w:val="TableNormal"/>
    <w:uiPriority w:val="99"/>
    <w:rsid w:val="008B4ECE"/>
    <w:pPr>
      <w:contextualSpacing/>
    </w:pPr>
    <w:rPr>
      <w:lang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7" w:type="dxa"/>
        <w:bottom w:w="17" w:type="dxa"/>
      </w:tblCellMar>
    </w:tblPr>
    <w:trPr>
      <w:cantSplit/>
    </w:trPr>
    <w:tcPr>
      <w:shd w:val="clear" w:color="auto" w:fill="E8E8ED" w:themeFill="accent2"/>
      <w:vAlign w:val="center"/>
    </w:tcPr>
    <w:tblStylePr w:type="firstRow">
      <w:rPr>
        <w:b/>
        <w:color w:val="FFFFFF" w:themeColor="background1"/>
      </w:rPr>
      <w:tblPr/>
      <w:trPr>
        <w:tblHeader/>
      </w:trPr>
      <w:tcPr>
        <w:shd w:val="clear" w:color="auto" w:fill="E00000" w:themeFill="text2"/>
      </w:tcPr>
    </w:tblStylePr>
    <w:tblStylePr w:type="firstCol">
      <w:rPr>
        <w:b/>
        <w:color w:val="FFFFFF" w:themeColor="background1"/>
      </w:rPr>
      <w:tblPr/>
      <w:tcPr>
        <w:shd w:val="clear" w:color="auto" w:fill="282832" w:themeFill="accent6"/>
      </w:tcPr>
    </w:tblStylePr>
  </w:style>
  <w:style w:type="paragraph" w:customStyle="1" w:styleId="CustomRequest">
    <w:name w:val="Custom Request"/>
    <w:basedOn w:val="Normal"/>
    <w:uiPriority w:val="4"/>
    <w:qFormat/>
    <w:rsid w:val="00F64DA3"/>
    <w:pPr>
      <w:spacing w:before="240" w:after="0"/>
      <w:contextualSpacing/>
      <w:jc w:val="left"/>
    </w:pPr>
    <w:rPr>
      <w:b/>
      <w:i/>
      <w:color w:val="AAAAB7"/>
    </w:rPr>
  </w:style>
  <w:style w:type="paragraph" w:customStyle="1" w:styleId="CustomRequestLevel2">
    <w:name w:val="Custom Request Level 2"/>
    <w:basedOn w:val="CustomRequest"/>
    <w:uiPriority w:val="4"/>
    <w:qFormat/>
    <w:rsid w:val="005D232F"/>
    <w:pPr>
      <w:numPr>
        <w:numId w:val="5"/>
      </w:numPr>
      <w:spacing w:before="120" w:after="120"/>
      <w:ind w:left="0"/>
    </w:pPr>
  </w:style>
  <w:style w:type="paragraph" w:customStyle="1" w:styleId="CustomRequestLevel3">
    <w:name w:val="Custom Request Level 3"/>
    <w:basedOn w:val="CustomRequest"/>
    <w:uiPriority w:val="4"/>
    <w:qFormat/>
    <w:rsid w:val="005D232F"/>
    <w:pPr>
      <w:numPr>
        <w:ilvl w:val="1"/>
        <w:numId w:val="6"/>
      </w:numPr>
      <w:spacing w:before="120" w:after="120"/>
      <w:ind w:left="284" w:firstLine="0"/>
    </w:pPr>
  </w:style>
  <w:style w:type="paragraph" w:customStyle="1" w:styleId="TableStyledot">
    <w:name w:val="Table Style dot"/>
    <w:uiPriority w:val="3"/>
    <w:qFormat/>
    <w:rsid w:val="00280801"/>
    <w:pPr>
      <w:contextualSpacing/>
      <w:jc w:val="center"/>
    </w:pPr>
    <w:rPr>
      <w:rFonts w:eastAsia="Arial" w:cs="Arial"/>
      <w:iCs/>
      <w:color w:val="E00000" w:themeColor="text2"/>
      <w:u w:color="E00000" w:themeColor="text2"/>
      <w:lang w:eastAsia="en-GB"/>
    </w:rPr>
  </w:style>
  <w:style w:type="character" w:styleId="FollowedHyperlink">
    <w:name w:val="FollowedHyperlink"/>
    <w:basedOn w:val="DefaultParagraphFont"/>
    <w:uiPriority w:val="99"/>
    <w:semiHidden/>
    <w:unhideWhenUsed/>
    <w:rsid w:val="00DD4AA2"/>
    <w:rPr>
      <w:color w:val="656579" w:themeColor="followedHyperlink"/>
      <w:u w:val="single"/>
    </w:rPr>
  </w:style>
  <w:style w:type="paragraph" w:styleId="Footer">
    <w:name w:val="footer"/>
    <w:basedOn w:val="Normal"/>
    <w:link w:val="FooterChar"/>
    <w:uiPriority w:val="99"/>
    <w:semiHidden/>
    <w:rsid w:val="00C45495"/>
    <w:pPr>
      <w:tabs>
        <w:tab w:val="center" w:pos="4513"/>
        <w:tab w:val="right" w:pos="9026"/>
      </w:tabs>
      <w:spacing w:after="0"/>
    </w:pPr>
  </w:style>
  <w:style w:type="character" w:customStyle="1" w:styleId="FooterChar">
    <w:name w:val="Footer Char"/>
    <w:basedOn w:val="DefaultParagraphFont"/>
    <w:link w:val="Footer"/>
    <w:uiPriority w:val="99"/>
    <w:semiHidden/>
    <w:rsid w:val="00F90122"/>
    <w:rPr>
      <w:rFonts w:eastAsia="Arial"/>
      <w:szCs w:val="24"/>
      <w:lang w:eastAsia="en-GB"/>
    </w:rPr>
  </w:style>
  <w:style w:type="table" w:styleId="GridTable5Dark">
    <w:name w:val="Grid Table 5 Dark"/>
    <w:basedOn w:val="TableNormal"/>
    <w:uiPriority w:val="50"/>
    <w:rsid w:val="00DD4AA2"/>
    <w:rPr>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D8D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444B"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444B"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444B"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444B" w:themeFill="text1"/>
      </w:tcPr>
    </w:tblStylePr>
    <w:tblStylePr w:type="band1Vert">
      <w:tblPr/>
      <w:tcPr>
        <w:shd w:val="clear" w:color="auto" w:fill="B1B1B9" w:themeFill="text1" w:themeFillTint="66"/>
      </w:tcPr>
    </w:tblStylePr>
    <w:tblStylePr w:type="band1Horz">
      <w:tblPr/>
      <w:tcPr>
        <w:shd w:val="clear" w:color="auto" w:fill="B1B1B9" w:themeFill="text1" w:themeFillTint="66"/>
      </w:tcPr>
    </w:tblStylePr>
  </w:style>
  <w:style w:type="table" w:styleId="GridTable5Dark-Accent3">
    <w:name w:val="Grid Table 5 Dark Accent 3"/>
    <w:basedOn w:val="TableNormal"/>
    <w:uiPriority w:val="50"/>
    <w:rsid w:val="00DD4AA2"/>
    <w:rPr>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C1C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C1C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C1C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C1C8" w:themeFill="accent3"/>
      </w:tcPr>
    </w:tblStylePr>
    <w:tblStylePr w:type="band1Vert">
      <w:tblPr/>
      <w:tcPr>
        <w:shd w:val="clear" w:color="auto" w:fill="E6E6E9" w:themeFill="accent3" w:themeFillTint="66"/>
      </w:tcPr>
    </w:tblStylePr>
    <w:tblStylePr w:type="band1Horz">
      <w:tblPr/>
      <w:tcPr>
        <w:shd w:val="clear" w:color="auto" w:fill="E6E6E9" w:themeFill="accent3" w:themeFillTint="66"/>
      </w:tcPr>
    </w:tblStylePr>
  </w:style>
  <w:style w:type="table" w:styleId="GridTable5Dark-Accent5">
    <w:name w:val="Grid Table 5 Dark Accent 5"/>
    <w:basedOn w:val="TableNormal"/>
    <w:uiPriority w:val="50"/>
    <w:rsid w:val="00DD4AA2"/>
    <w:rPr>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DBD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0505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0505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0505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0505A" w:themeFill="accent5"/>
      </w:tcPr>
    </w:tblStylePr>
    <w:tblStylePr w:type="band1Vert">
      <w:tblPr/>
      <w:tcPr>
        <w:shd w:val="clear" w:color="auto" w:fill="B7B7BF" w:themeFill="accent5" w:themeFillTint="66"/>
      </w:tcPr>
    </w:tblStylePr>
    <w:tblStylePr w:type="band1Horz">
      <w:tblPr/>
      <w:tcPr>
        <w:shd w:val="clear" w:color="auto" w:fill="B7B7BF" w:themeFill="accent5" w:themeFillTint="66"/>
      </w:tcPr>
    </w:tblStylePr>
  </w:style>
  <w:style w:type="table" w:styleId="ListTable5Dark-Accent6">
    <w:name w:val="List Table 5 Dark Accent 6"/>
    <w:basedOn w:val="TableNormal"/>
    <w:uiPriority w:val="50"/>
    <w:rsid w:val="00DD4AA2"/>
    <w:rPr>
      <w:color w:val="FFFFFF" w:themeColor="background1"/>
      <w:lang w:eastAsia="en-GB"/>
    </w:rPr>
    <w:tblPr>
      <w:tblStyleRowBandSize w:val="1"/>
      <w:tblStyleColBandSize w:val="1"/>
      <w:tblBorders>
        <w:top w:val="single" w:sz="24" w:space="0" w:color="282832" w:themeColor="accent6"/>
        <w:left w:val="single" w:sz="24" w:space="0" w:color="282832" w:themeColor="accent6"/>
        <w:bottom w:val="single" w:sz="24" w:space="0" w:color="282832" w:themeColor="accent6"/>
        <w:right w:val="single" w:sz="24" w:space="0" w:color="282832" w:themeColor="accent6"/>
      </w:tblBorders>
    </w:tblPr>
    <w:tcPr>
      <w:shd w:val="clear" w:color="auto" w:fill="28283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5Dark-Accent6">
    <w:name w:val="Grid Table 5 Dark Accent 6"/>
    <w:aliases w:val="Claranet style test"/>
    <w:basedOn w:val="ListTable5Dark-Accent6"/>
    <w:uiPriority w:val="50"/>
    <w:rsid w:val="00DD4AA2"/>
    <w:rPr>
      <w:sz w:val="20"/>
      <w:szCs w:val="20"/>
    </w:rPr>
    <w:tblPr>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top w:w="113" w:type="dxa"/>
        <w:bottom w:w="113" w:type="dxa"/>
      </w:tblCellMar>
    </w:tblPr>
    <w:trPr>
      <w:cantSplit/>
    </w:trPr>
    <w:tcPr>
      <w:shd w:val="clear" w:color="auto" w:fill="D0D0D9" w:themeFill="accent6" w:themeFillTint="33"/>
      <w:vAlign w:val="center"/>
    </w:tcPr>
    <w:tblStylePr w:type="firstRow">
      <w:pPr>
        <w:wordWrap/>
        <w:contextualSpacing/>
      </w:pPr>
      <w:rPr>
        <w:b/>
        <w:bCs/>
        <w:color w:val="FFFFFF" w:themeColor="background1"/>
      </w:rPr>
      <w:tblPr/>
      <w:tcPr>
        <w:tcBorders>
          <w:bottom w:val="nil"/>
        </w:tcBorders>
        <w:shd w:val="clear" w:color="auto" w:fill="E00000" w:themeFill="text2"/>
      </w:tcPr>
    </w:tblStylePr>
    <w:tblStylePr w:type="lastRow">
      <w:rPr>
        <w:b/>
        <w:bCs/>
        <w:color w:val="FFFFFF" w:themeColor="background1"/>
      </w:rPr>
      <w:tblPr/>
      <w:tcPr>
        <w:tcBorders>
          <w:top w:val="single" w:sz="4" w:space="0" w:color="FFFFFF" w:themeColor="background1"/>
        </w:tcBorders>
        <w:shd w:val="clear" w:color="auto" w:fill="E00000" w:themeFill="text2"/>
      </w:tcPr>
    </w:tblStylePr>
    <w:tblStylePr w:type="firstCol">
      <w:rPr>
        <w:b/>
        <w:bCs/>
        <w:color w:val="FFFFFF" w:themeColor="background1"/>
      </w:rPr>
      <w:tblPr/>
      <w:tcPr>
        <w:tcBorders>
          <w:right w:val="single" w:sz="4" w:space="0" w:color="FFFFFF" w:themeColor="background1"/>
        </w:tcBorders>
        <w:shd w:val="clear" w:color="auto" w:fill="E00000" w:themeFill="text2"/>
      </w:tcPr>
    </w:tblStylePr>
    <w:tblStylePr w:type="lastCol">
      <w:rPr>
        <w:b/>
        <w:bCs/>
        <w:color w:val="FFFFFF" w:themeColor="background1"/>
      </w:rPr>
      <w:tblPr/>
      <w:tcPr>
        <w:tcBorders>
          <w:left w:val="single" w:sz="4" w:space="0" w:color="FFFFFF" w:themeColor="background1"/>
        </w:tcBorders>
        <w:shd w:val="clear" w:color="auto" w:fill="E00000" w:themeFill="text2"/>
      </w:tcPr>
    </w:tblStylePr>
    <w:tblStylePr w:type="band1Vert">
      <w:tblPr/>
      <w:tcPr>
        <w:tcBorders>
          <w:left w:val="single" w:sz="4" w:space="0" w:color="FFFFFF" w:themeColor="background1"/>
          <w:right w:val="single" w:sz="4" w:space="0" w:color="FFFFFF" w:themeColor="background1"/>
        </w:tcBorders>
        <w:shd w:val="clear" w:color="auto" w:fill="E8E8ED" w:themeFill="accent2"/>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shd w:val="clear" w:color="auto" w:fill="E8E8ED" w:themeFill="accent2"/>
      </w:tcPr>
    </w:tblStylePr>
    <w:tblStylePr w:type="band2Horz">
      <w:tblPr/>
      <w:tcPr>
        <w:shd w:val="clear" w:color="auto" w:fill="D0D0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styleId="Header">
    <w:name w:val="header"/>
    <w:basedOn w:val="Normal"/>
    <w:link w:val="HeaderChar"/>
    <w:uiPriority w:val="99"/>
    <w:semiHidden/>
    <w:rsid w:val="00C90B67"/>
    <w:pPr>
      <w:jc w:val="left"/>
    </w:pPr>
    <w:rPr>
      <w:noProof/>
      <w:color w:val="737387" w:themeColor="accent4"/>
      <w:sz w:val="16"/>
      <w:szCs w:val="16"/>
    </w:rPr>
  </w:style>
  <w:style w:type="character" w:customStyle="1" w:styleId="HeaderChar">
    <w:name w:val="Header Char"/>
    <w:basedOn w:val="DefaultParagraphFont"/>
    <w:link w:val="Header"/>
    <w:uiPriority w:val="99"/>
    <w:semiHidden/>
    <w:rsid w:val="00F90122"/>
    <w:rPr>
      <w:rFonts w:eastAsia="Arial"/>
      <w:noProof/>
      <w:color w:val="737387" w:themeColor="accent4"/>
      <w:sz w:val="16"/>
      <w:szCs w:val="16"/>
      <w:lang w:eastAsia="en-GB"/>
    </w:rPr>
  </w:style>
  <w:style w:type="character" w:customStyle="1" w:styleId="Heading9Char">
    <w:name w:val="Heading 9 Char"/>
    <w:basedOn w:val="DefaultParagraphFont"/>
    <w:link w:val="Heading9"/>
    <w:uiPriority w:val="99"/>
    <w:semiHidden/>
    <w:rsid w:val="00407F76"/>
    <w:rPr>
      <w:rFonts w:asciiTheme="majorHAnsi" w:eastAsiaTheme="majorEastAsia" w:hAnsiTheme="majorHAnsi" w:cstheme="majorBidi"/>
      <w:i/>
      <w:iCs/>
      <w:color w:val="5E5E68" w:themeColor="text1" w:themeTint="D8"/>
      <w:sz w:val="21"/>
      <w:szCs w:val="21"/>
      <w:lang w:eastAsia="en-GB"/>
    </w:rPr>
  </w:style>
  <w:style w:type="character" w:styleId="Hyperlink">
    <w:name w:val="Hyperlink"/>
    <w:basedOn w:val="DefaultParagraphFont"/>
    <w:uiPriority w:val="99"/>
    <w:rsid w:val="00BC39BF"/>
    <w:rPr>
      <w:b/>
      <w:color w:val="E00000" w:themeColor="text2"/>
      <w:u w:val="single"/>
    </w:rPr>
  </w:style>
  <w:style w:type="character" w:styleId="IntenseReference">
    <w:name w:val="Intense Reference"/>
    <w:basedOn w:val="DefaultParagraphFont"/>
    <w:uiPriority w:val="32"/>
    <w:qFormat/>
    <w:rsid w:val="00DD4AA2"/>
    <w:rPr>
      <w:b/>
      <w:bCs/>
      <w:smallCaps/>
      <w:color w:val="E00000" w:themeColor="accent1"/>
      <w:spacing w:val="5"/>
    </w:rPr>
  </w:style>
  <w:style w:type="paragraph" w:styleId="ListBullet2">
    <w:name w:val="List Bullet 2"/>
    <w:basedOn w:val="Normal"/>
    <w:uiPriority w:val="99"/>
    <w:semiHidden/>
    <w:unhideWhenUsed/>
    <w:rsid w:val="00DD4AA2"/>
    <w:pPr>
      <w:numPr>
        <w:numId w:val="2"/>
      </w:numPr>
      <w:contextualSpacing/>
    </w:pPr>
  </w:style>
  <w:style w:type="table" w:styleId="ListTable3-Accent5">
    <w:name w:val="List Table 3 Accent 5"/>
    <w:basedOn w:val="TableNormal"/>
    <w:uiPriority w:val="48"/>
    <w:rsid w:val="00DD4AA2"/>
    <w:rPr>
      <w:lang w:eastAsia="en-GB"/>
    </w:rPr>
    <w:tblPr>
      <w:tblStyleRowBandSize w:val="1"/>
      <w:tblStyleColBandSize w:val="1"/>
      <w:tblBorders>
        <w:top w:val="single" w:sz="4" w:space="0" w:color="50505A" w:themeColor="accent5"/>
        <w:left w:val="single" w:sz="4" w:space="0" w:color="50505A" w:themeColor="accent5"/>
        <w:bottom w:val="single" w:sz="4" w:space="0" w:color="50505A" w:themeColor="accent5"/>
        <w:right w:val="single" w:sz="4" w:space="0" w:color="50505A" w:themeColor="accent5"/>
      </w:tblBorders>
    </w:tblPr>
    <w:tblStylePr w:type="firstRow">
      <w:rPr>
        <w:b/>
        <w:bCs/>
        <w:color w:val="FFFFFF" w:themeColor="background1"/>
      </w:rPr>
      <w:tblPr/>
      <w:tcPr>
        <w:shd w:val="clear" w:color="auto" w:fill="50505A" w:themeFill="accent5"/>
      </w:tcPr>
    </w:tblStylePr>
    <w:tblStylePr w:type="lastRow">
      <w:rPr>
        <w:b/>
        <w:bCs/>
      </w:rPr>
      <w:tblPr/>
      <w:tcPr>
        <w:tcBorders>
          <w:top w:val="double" w:sz="4" w:space="0" w:color="50505A"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0505A" w:themeColor="accent5"/>
          <w:right w:val="single" w:sz="4" w:space="0" w:color="50505A" w:themeColor="accent5"/>
        </w:tcBorders>
      </w:tcPr>
    </w:tblStylePr>
    <w:tblStylePr w:type="band1Horz">
      <w:tblPr/>
      <w:tcPr>
        <w:tcBorders>
          <w:top w:val="single" w:sz="4" w:space="0" w:color="50505A" w:themeColor="accent5"/>
          <w:bottom w:val="single" w:sz="4" w:space="0" w:color="50505A"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0505A" w:themeColor="accent5"/>
          <w:left w:val="nil"/>
        </w:tcBorders>
      </w:tcPr>
    </w:tblStylePr>
    <w:tblStylePr w:type="swCell">
      <w:tblPr/>
      <w:tcPr>
        <w:tcBorders>
          <w:top w:val="double" w:sz="4" w:space="0" w:color="50505A" w:themeColor="accent5"/>
          <w:right w:val="nil"/>
        </w:tcBorders>
      </w:tcPr>
    </w:tblStylePr>
  </w:style>
  <w:style w:type="paragraph" w:styleId="NoSpacing">
    <w:name w:val="No Spacing"/>
    <w:basedOn w:val="TableClearStyle"/>
    <w:link w:val="NoSpacingChar"/>
    <w:uiPriority w:val="1"/>
    <w:qFormat/>
    <w:rsid w:val="009B0840"/>
  </w:style>
  <w:style w:type="character" w:customStyle="1" w:styleId="ListNumberedChar">
    <w:name w:val="List Numbered Char"/>
    <w:basedOn w:val="DefaultParagraphFont"/>
    <w:link w:val="ListNumbered"/>
    <w:uiPriority w:val="2"/>
    <w:rsid w:val="00A93563"/>
    <w:rPr>
      <w:rFonts w:eastAsia="Arial"/>
      <w:szCs w:val="24"/>
      <w:lang w:eastAsia="en-GB"/>
    </w:rPr>
  </w:style>
  <w:style w:type="table" w:customStyle="1" w:styleId="11ClaranetLightGrey">
    <w:name w:val="11 Claranet Light Grey"/>
    <w:basedOn w:val="TableNormal"/>
    <w:uiPriority w:val="99"/>
    <w:rsid w:val="00053869"/>
    <w:tblPr>
      <w:tblBorders>
        <w:insideH w:val="single" w:sz="4" w:space="0" w:color="C1C1C8" w:themeColor="accent3"/>
      </w:tblBorders>
      <w:tblCellMar>
        <w:top w:w="57" w:type="dxa"/>
        <w:bottom w:w="57" w:type="dxa"/>
      </w:tblCellMar>
    </w:tblPr>
    <w:trPr>
      <w:cantSplit/>
    </w:trPr>
    <w:tblStylePr w:type="firstRow">
      <w:pPr>
        <w:jc w:val="left"/>
      </w:pPr>
      <w:rPr>
        <w:b/>
        <w:color w:val="282832" w:themeColor="accent6"/>
      </w:rPr>
      <w:tblPr/>
      <w:trPr>
        <w:cantSplit w:val="0"/>
        <w:tblHeader/>
      </w:trPr>
      <w:tcPr>
        <w:vAlign w:val="center"/>
      </w:tcPr>
    </w:tblStylePr>
    <w:tblStylePr w:type="firstCol">
      <w:rPr>
        <w:b/>
        <w:i/>
        <w:color w:val="AAAAB7" w:themeColor="accent4" w:themeTint="99"/>
      </w:rPr>
    </w:tblStylePr>
  </w:style>
  <w:style w:type="paragraph" w:customStyle="1" w:styleId="ReferencesNUM">
    <w:name w:val="References NUM"/>
    <w:basedOn w:val="TableClearStyle"/>
    <w:next w:val="Normal"/>
    <w:uiPriority w:val="1"/>
    <w:qFormat/>
    <w:rsid w:val="006616BE"/>
    <w:pPr>
      <w:numPr>
        <w:numId w:val="13"/>
      </w:numPr>
      <w:spacing w:before="120" w:after="120"/>
      <w:ind w:left="284" w:hanging="284"/>
    </w:pPr>
    <w:rPr>
      <w:i/>
      <w:color w:val="565664" w:themeColor="accent4" w:themeShade="BF"/>
      <w:lang w:eastAsia="en-GB"/>
    </w:rPr>
  </w:style>
  <w:style w:type="paragraph" w:styleId="Subtitle">
    <w:name w:val="Subtitle"/>
    <w:basedOn w:val="Normal"/>
    <w:next w:val="Normal"/>
    <w:link w:val="SubtitleChar"/>
    <w:uiPriority w:val="99"/>
    <w:semiHidden/>
    <w:qFormat/>
    <w:locked/>
    <w:rsid w:val="00DD4AA2"/>
    <w:pPr>
      <w:numPr>
        <w:ilvl w:val="1"/>
      </w:numPr>
      <w:spacing w:after="160"/>
    </w:pPr>
    <w:rPr>
      <w:rFonts w:eastAsiaTheme="minorEastAsia" w:cstheme="minorBidi"/>
      <w:color w:val="82828E" w:themeColor="text1" w:themeTint="A5"/>
      <w:spacing w:val="15"/>
      <w:sz w:val="22"/>
      <w:szCs w:val="22"/>
    </w:rPr>
  </w:style>
  <w:style w:type="character" w:customStyle="1" w:styleId="SubtitleChar">
    <w:name w:val="Subtitle Char"/>
    <w:basedOn w:val="DefaultParagraphFont"/>
    <w:link w:val="Subtitle"/>
    <w:uiPriority w:val="99"/>
    <w:semiHidden/>
    <w:rsid w:val="00407F76"/>
    <w:rPr>
      <w:rFonts w:eastAsiaTheme="minorEastAsia" w:cstheme="minorBidi"/>
      <w:color w:val="82828E" w:themeColor="text1" w:themeTint="A5"/>
      <w:spacing w:val="15"/>
      <w:sz w:val="22"/>
      <w:szCs w:val="22"/>
      <w:lang w:eastAsia="en-GB"/>
    </w:rPr>
  </w:style>
  <w:style w:type="character" w:styleId="SubtleEmphasis">
    <w:name w:val="Subtle Emphasis"/>
    <w:uiPriority w:val="99"/>
    <w:semiHidden/>
    <w:qFormat/>
    <w:rsid w:val="00DD4AA2"/>
    <w:rPr>
      <w:rFonts w:ascii="Arial" w:hAnsi="Arial"/>
      <w:b/>
    </w:rPr>
  </w:style>
  <w:style w:type="table" w:styleId="TableGridLight">
    <w:name w:val="Grid Table Light"/>
    <w:basedOn w:val="TableNormal"/>
    <w:uiPriority w:val="40"/>
    <w:rsid w:val="00770497"/>
    <w:pPr>
      <w:contextualSpacing/>
    </w:pPr>
    <w:rPr>
      <w:lang w:eastAsia="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vAlign w:val="center"/>
    </w:tcPr>
  </w:style>
  <w:style w:type="paragraph" w:customStyle="1" w:styleId="TableHead">
    <w:name w:val="Table Head"/>
    <w:uiPriority w:val="3"/>
    <w:rsid w:val="0078480C"/>
    <w:pPr>
      <w:shd w:val="clear" w:color="auto" w:fill="E00000" w:themeFill="text2"/>
      <w:contextualSpacing/>
    </w:pPr>
    <w:rPr>
      <w:rFonts w:cs="Arial"/>
      <w:b/>
      <w:color w:val="FFFFFF" w:themeColor="background1"/>
      <w:lang w:eastAsia="en-GB"/>
    </w:rPr>
  </w:style>
  <w:style w:type="paragraph" w:styleId="TOC5">
    <w:name w:val="toc 5"/>
    <w:basedOn w:val="Normal"/>
    <w:next w:val="Normal"/>
    <w:autoRedefine/>
    <w:uiPriority w:val="99"/>
    <w:semiHidden/>
    <w:rsid w:val="00DD4AA2"/>
    <w:pPr>
      <w:spacing w:after="100"/>
      <w:ind w:left="800"/>
    </w:pPr>
  </w:style>
  <w:style w:type="paragraph" w:styleId="TOC6">
    <w:name w:val="toc 6"/>
    <w:basedOn w:val="Normal"/>
    <w:next w:val="Normal"/>
    <w:autoRedefine/>
    <w:uiPriority w:val="99"/>
    <w:semiHidden/>
    <w:rsid w:val="00DD4AA2"/>
    <w:pPr>
      <w:spacing w:after="100"/>
      <w:ind w:left="1000"/>
    </w:pPr>
  </w:style>
  <w:style w:type="paragraph" w:styleId="TOC7">
    <w:name w:val="toc 7"/>
    <w:basedOn w:val="Normal"/>
    <w:next w:val="Normal"/>
    <w:autoRedefine/>
    <w:uiPriority w:val="99"/>
    <w:semiHidden/>
    <w:rsid w:val="00DD4AA2"/>
    <w:pPr>
      <w:spacing w:after="100"/>
      <w:ind w:left="1200"/>
    </w:pPr>
  </w:style>
  <w:style w:type="paragraph" w:styleId="TOC8">
    <w:name w:val="toc 8"/>
    <w:basedOn w:val="Normal"/>
    <w:next w:val="Normal"/>
    <w:autoRedefine/>
    <w:uiPriority w:val="99"/>
    <w:semiHidden/>
    <w:rsid w:val="00DD4AA2"/>
    <w:pPr>
      <w:spacing w:after="100"/>
      <w:ind w:left="1400"/>
    </w:pPr>
  </w:style>
  <w:style w:type="paragraph" w:styleId="TOC9">
    <w:name w:val="toc 9"/>
    <w:basedOn w:val="Normal"/>
    <w:next w:val="Normal"/>
    <w:autoRedefine/>
    <w:uiPriority w:val="99"/>
    <w:semiHidden/>
    <w:rsid w:val="00DD4AA2"/>
    <w:pPr>
      <w:spacing w:after="100"/>
      <w:ind w:left="1600"/>
    </w:pPr>
  </w:style>
  <w:style w:type="table" w:customStyle="1" w:styleId="08ClaranetTable">
    <w:name w:val="08 Claranet Table"/>
    <w:uiPriority w:val="99"/>
    <w:rsid w:val="007A6C83"/>
    <w:pPr>
      <w:contextualSpacing/>
    </w:pPr>
    <w:rPr>
      <w:color w:val="34454E"/>
      <w:sz w:val="20"/>
      <w:szCs w:val="20"/>
      <w:lang w:eastAsia="en-GB"/>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rPr>
      <w:cantSplit/>
    </w:trPr>
    <w:tcPr>
      <w:shd w:val="clear" w:color="auto" w:fill="E8E8ED" w:themeFill="accent2"/>
      <w:tcMar>
        <w:top w:w="57" w:type="dxa"/>
        <w:bottom w:w="57" w:type="dxa"/>
      </w:tcMar>
    </w:tcPr>
    <w:tblStylePr w:type="firstRow">
      <w:rPr>
        <w:b/>
        <w:color w:val="FFFFFF" w:themeColor="background1"/>
      </w:rPr>
      <w:tblPr/>
      <w:trPr>
        <w:tblHeader/>
      </w:trPr>
      <w:tcPr>
        <w:shd w:val="clear" w:color="auto" w:fill="E00000" w:themeFill="text2"/>
      </w:tcPr>
    </w:tblStylePr>
    <w:tblStylePr w:type="firstCol">
      <w:rPr>
        <w:b/>
        <w:color w:val="282832" w:themeColor="accent6"/>
      </w:rPr>
    </w:tblStylePr>
  </w:style>
  <w:style w:type="character" w:customStyle="1" w:styleId="QuoteChar">
    <w:name w:val="Quote Char"/>
    <w:basedOn w:val="DefaultParagraphFont"/>
    <w:link w:val="Quote"/>
    <w:uiPriority w:val="29"/>
    <w:rsid w:val="00140630"/>
    <w:rPr>
      <w:rFonts w:eastAsia="Arial"/>
      <w:b/>
      <w:color w:val="E00000" w:themeColor="text2"/>
      <w:szCs w:val="24"/>
      <w:lang w:eastAsia="en-GB"/>
    </w:rPr>
  </w:style>
  <w:style w:type="numbering" w:customStyle="1" w:styleId="Alfalist">
    <w:name w:val="Alfa list"/>
    <w:uiPriority w:val="99"/>
    <w:rsid w:val="006412CA"/>
    <w:pPr>
      <w:numPr>
        <w:numId w:val="8"/>
      </w:numPr>
    </w:pPr>
  </w:style>
  <w:style w:type="table" w:customStyle="1" w:styleId="03CaranetHeader">
    <w:name w:val="03 Caranet Header"/>
    <w:basedOn w:val="TableNormal"/>
    <w:uiPriority w:val="99"/>
    <w:rsid w:val="00C90B67"/>
    <w:pPr>
      <w:contextualSpacing/>
    </w:pPr>
    <w:rPr>
      <w:lang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7" w:type="dxa"/>
        <w:bottom w:w="17" w:type="dxa"/>
      </w:tblCellMar>
    </w:tblPr>
    <w:tcPr>
      <w:shd w:val="clear" w:color="auto" w:fill="E8E8ED" w:themeFill="accent2"/>
      <w:vAlign w:val="center"/>
    </w:tcPr>
    <w:tblStylePr w:type="firstRow">
      <w:pPr>
        <w:jc w:val="left"/>
      </w:pPr>
      <w:rPr>
        <w:b/>
        <w:color w:val="FFFFFF" w:themeColor="background1"/>
      </w:rPr>
      <w:tblPr/>
      <w:trPr>
        <w:cantSplit/>
        <w:tblHeader/>
      </w:trPr>
      <w:tcPr>
        <w:shd w:val="clear" w:color="auto" w:fill="E00000" w:themeFill="text2"/>
        <w:vAlign w:val="center"/>
      </w:tcPr>
    </w:tblStylePr>
    <w:tblStylePr w:type="firstCol">
      <w:rPr>
        <w:b/>
      </w:rPr>
    </w:tblStylePr>
  </w:style>
  <w:style w:type="table" w:customStyle="1" w:styleId="07Claranettotal">
    <w:name w:val="07 Claranet total"/>
    <w:uiPriority w:val="99"/>
    <w:rsid w:val="00B56EEB"/>
    <w:pPr>
      <w:contextualSpacing/>
    </w:pPr>
    <w:rPr>
      <w:sz w:val="20"/>
      <w:szCs w:val="20"/>
      <w:lang w:eastAsia="en-GB"/>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17" w:type="dxa"/>
        <w:left w:w="108" w:type="dxa"/>
        <w:bottom w:w="17" w:type="dxa"/>
        <w:right w:w="108" w:type="dxa"/>
      </w:tblCellMar>
    </w:tblPr>
    <w:tcPr>
      <w:shd w:val="clear" w:color="auto" w:fill="E8E8ED" w:themeFill="accent2"/>
      <w:vAlign w:val="center"/>
    </w:tcPr>
    <w:tblStylePr w:type="firstRow">
      <w:rPr>
        <w:b/>
        <w:color w:val="FFFFFF" w:themeColor="background1"/>
        <w:u w:color="FFFFFF" w:themeColor="background1"/>
      </w:rPr>
      <w:tblPr/>
      <w:trPr>
        <w:cantSplit/>
        <w:tblHeader/>
      </w:trPr>
      <w:tcPr>
        <w:shd w:val="clear" w:color="auto" w:fill="E00000" w:themeFill="text2"/>
      </w:tcPr>
    </w:tblStylePr>
    <w:tblStylePr w:type="lastRow">
      <w:rPr>
        <w:b/>
        <w:color w:val="FFFFFF" w:themeColor="background1"/>
      </w:rPr>
      <w:tblPr/>
      <w:tcPr>
        <w:shd w:val="clear" w:color="auto" w:fill="E00000" w:themeFill="text2"/>
      </w:tcPr>
    </w:tblStylePr>
    <w:tblStylePr w:type="firstCol">
      <w:rPr>
        <w:b/>
        <w:color w:val="FFFFFF" w:themeColor="background1"/>
      </w:rPr>
      <w:tblPr/>
      <w:tcPr>
        <w:shd w:val="clear" w:color="auto" w:fill="E00000" w:themeFill="text2"/>
      </w:tcPr>
    </w:tblStylePr>
    <w:tblStylePr w:type="lastCol">
      <w:rPr>
        <w:b/>
        <w:color w:val="FFFFFF" w:themeColor="background1"/>
      </w:rPr>
      <w:tblPr/>
      <w:tcPr>
        <w:shd w:val="clear" w:color="auto" w:fill="E00000" w:themeFill="text2"/>
      </w:tcPr>
    </w:tblStylePr>
    <w:tblStylePr w:type="band1Vert">
      <w:tblPr/>
      <w:tcPr>
        <w:shd w:val="clear" w:color="auto" w:fill="D0D0D9" w:themeFill="accent6" w:themeFillTint="33"/>
      </w:tcPr>
    </w:tblStylePr>
    <w:tblStylePr w:type="band1Horz">
      <w:tblPr/>
      <w:tcPr>
        <w:shd w:val="clear" w:color="auto" w:fill="E8E8ED" w:themeFill="accent2"/>
      </w:tcPr>
    </w:tblStylePr>
    <w:tblStylePr w:type="band2Horz">
      <w:tblPr/>
      <w:tcPr>
        <w:shd w:val="clear" w:color="auto" w:fill="D0D0D9" w:themeFill="accent6" w:themeFillTint="33"/>
      </w:tcPr>
    </w:tblStylePr>
  </w:style>
  <w:style w:type="paragraph" w:customStyle="1" w:styleId="Page">
    <w:name w:val="Page"/>
    <w:uiPriority w:val="99"/>
    <w:semiHidden/>
    <w:qFormat/>
    <w:rsid w:val="00DD4AA2"/>
    <w:pPr>
      <w:jc w:val="right"/>
    </w:pPr>
    <w:rPr>
      <w:rFonts w:cs="Arial"/>
      <w:color w:val="BFBFBF"/>
      <w:sz w:val="16"/>
      <w:szCs w:val="16"/>
    </w:rPr>
  </w:style>
  <w:style w:type="paragraph" w:customStyle="1" w:styleId="TableClearStyle">
    <w:name w:val="Table Clear Style"/>
    <w:uiPriority w:val="2"/>
    <w:qFormat/>
    <w:rsid w:val="0084069A"/>
    <w:pPr>
      <w:suppressAutoHyphens/>
    </w:pPr>
    <w:rPr>
      <w:rFonts w:cs="Arial"/>
      <w:lang w:val="en-US"/>
    </w:rPr>
  </w:style>
  <w:style w:type="table" w:customStyle="1" w:styleId="01ClaranetNeutral">
    <w:name w:val="01 Claranet Neutral"/>
    <w:basedOn w:val="TableNormal"/>
    <w:uiPriority w:val="99"/>
    <w:rsid w:val="0001762B"/>
    <w:tblPr>
      <w:tblCellMar>
        <w:top w:w="17" w:type="dxa"/>
        <w:bottom w:w="17" w:type="dxa"/>
      </w:tblCellMar>
    </w:tblPr>
    <w:tblStylePr w:type="firstCol">
      <w:rPr>
        <w:b/>
        <w:i w:val="0"/>
      </w:rPr>
    </w:tblStylePr>
  </w:style>
  <w:style w:type="paragraph" w:styleId="Title">
    <w:name w:val="Title"/>
    <w:basedOn w:val="Normal"/>
    <w:next w:val="Normal"/>
    <w:link w:val="TitleChar"/>
    <w:uiPriority w:val="99"/>
    <w:qFormat/>
    <w:rsid w:val="0063051C"/>
    <w:pPr>
      <w:framePr w:hSpace="180" w:wrap="around" w:vAnchor="text" w:hAnchor="page" w:x="1" w:y="24"/>
      <w:shd w:val="clear" w:color="auto" w:fill="E00000" w:themeFill="text2"/>
      <w:spacing w:before="240" w:after="240" w:line="240" w:lineRule="auto"/>
      <w:jc w:val="left"/>
    </w:pPr>
    <w:rPr>
      <w:rFonts w:cs="Arial"/>
      <w:b/>
      <w:bCs/>
      <w:color w:val="FFFFFF"/>
      <w:kern w:val="28"/>
      <w:sz w:val="56"/>
      <w:szCs w:val="56"/>
      <w:lang w:val="en-ZA" w:eastAsia="en-US"/>
    </w:rPr>
  </w:style>
  <w:style w:type="character" w:customStyle="1" w:styleId="TitleChar">
    <w:name w:val="Title Char"/>
    <w:basedOn w:val="DefaultParagraphFont"/>
    <w:link w:val="Title"/>
    <w:uiPriority w:val="99"/>
    <w:rsid w:val="0063051C"/>
    <w:rPr>
      <w:rFonts w:cs="Arial"/>
      <w:b/>
      <w:bCs/>
      <w:color w:val="FFFFFF"/>
      <w:kern w:val="28"/>
      <w:sz w:val="56"/>
      <w:szCs w:val="56"/>
      <w:shd w:val="clear" w:color="auto" w:fill="E00000" w:themeFill="text2"/>
      <w:lang w:val="en-ZA"/>
    </w:rPr>
  </w:style>
  <w:style w:type="numbering" w:styleId="111111">
    <w:name w:val="Outline List 2"/>
    <w:basedOn w:val="NoList"/>
    <w:uiPriority w:val="99"/>
    <w:semiHidden/>
    <w:unhideWhenUsed/>
    <w:rsid w:val="004367CA"/>
    <w:pPr>
      <w:numPr>
        <w:numId w:val="7"/>
      </w:numPr>
    </w:pPr>
  </w:style>
  <w:style w:type="paragraph" w:styleId="HTMLPreformatted">
    <w:name w:val="HTML Preformatted"/>
    <w:basedOn w:val="Normal"/>
    <w:link w:val="HTMLPreformattedChar"/>
    <w:uiPriority w:val="99"/>
    <w:semiHidden/>
    <w:unhideWhenUsed/>
    <w:rsid w:val="00436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w:hAnsi="Courier" w:cs="Courier"/>
      <w:sz w:val="20"/>
      <w:szCs w:val="20"/>
      <w:lang w:val="en-US" w:eastAsia="en-US"/>
    </w:rPr>
  </w:style>
  <w:style w:type="character" w:customStyle="1" w:styleId="HTMLPreformattedChar">
    <w:name w:val="HTML Preformatted Char"/>
    <w:basedOn w:val="DefaultParagraphFont"/>
    <w:link w:val="HTMLPreformatted"/>
    <w:uiPriority w:val="99"/>
    <w:semiHidden/>
    <w:rsid w:val="004367CA"/>
    <w:rPr>
      <w:rFonts w:ascii="Courier" w:hAnsi="Courier" w:cs="Courier"/>
      <w:sz w:val="20"/>
      <w:szCs w:val="20"/>
      <w:lang w:val="en-US"/>
    </w:rPr>
  </w:style>
  <w:style w:type="table" w:styleId="GridTable4-Accent2">
    <w:name w:val="Grid Table 4 Accent 2"/>
    <w:basedOn w:val="TableNormal"/>
    <w:uiPriority w:val="49"/>
    <w:rsid w:val="0030641A"/>
    <w:rPr>
      <w:rFonts w:ascii="Times New Roman" w:hAnsi="Times New Roman"/>
      <w:sz w:val="20"/>
      <w:szCs w:val="20"/>
      <w:lang w:eastAsia="en-GB"/>
    </w:rPr>
    <w:tblPr>
      <w:tblStyleRowBandSize w:val="1"/>
      <w:tblStyleColBandSize w:val="1"/>
      <w:tblBorders>
        <w:top w:val="single" w:sz="4" w:space="0" w:color="F1F1F4" w:themeColor="accent2" w:themeTint="99"/>
        <w:left w:val="single" w:sz="4" w:space="0" w:color="F1F1F4" w:themeColor="accent2" w:themeTint="99"/>
        <w:bottom w:val="single" w:sz="4" w:space="0" w:color="F1F1F4" w:themeColor="accent2" w:themeTint="99"/>
        <w:right w:val="single" w:sz="4" w:space="0" w:color="F1F1F4" w:themeColor="accent2" w:themeTint="99"/>
        <w:insideH w:val="single" w:sz="4" w:space="0" w:color="F1F1F4" w:themeColor="accent2" w:themeTint="99"/>
        <w:insideV w:val="single" w:sz="4" w:space="0" w:color="F1F1F4" w:themeColor="accent2" w:themeTint="99"/>
      </w:tblBorders>
    </w:tblPr>
    <w:tblStylePr w:type="firstRow">
      <w:rPr>
        <w:b/>
        <w:bCs/>
        <w:color w:val="FFFFFF" w:themeColor="background1"/>
      </w:rPr>
      <w:tblPr/>
      <w:tcPr>
        <w:tcBorders>
          <w:top w:val="single" w:sz="4" w:space="0" w:color="E8E8ED" w:themeColor="accent2"/>
          <w:left w:val="single" w:sz="4" w:space="0" w:color="E8E8ED" w:themeColor="accent2"/>
          <w:bottom w:val="single" w:sz="4" w:space="0" w:color="E8E8ED" w:themeColor="accent2"/>
          <w:right w:val="single" w:sz="4" w:space="0" w:color="E8E8ED" w:themeColor="accent2"/>
          <w:insideH w:val="nil"/>
          <w:insideV w:val="nil"/>
        </w:tcBorders>
        <w:shd w:val="clear" w:color="auto" w:fill="E8E8ED" w:themeFill="accent2"/>
      </w:tcPr>
    </w:tblStylePr>
    <w:tblStylePr w:type="lastRow">
      <w:rPr>
        <w:b/>
        <w:bCs/>
      </w:rPr>
      <w:tblPr/>
      <w:tcPr>
        <w:tcBorders>
          <w:top w:val="double" w:sz="4" w:space="0" w:color="E8E8ED" w:themeColor="accent2"/>
        </w:tcBorders>
      </w:tcPr>
    </w:tblStylePr>
    <w:tblStylePr w:type="firstCol">
      <w:rPr>
        <w:b/>
        <w:bCs/>
      </w:rPr>
    </w:tblStylePr>
    <w:tblStylePr w:type="lastCol">
      <w:rPr>
        <w:b/>
        <w:bCs/>
      </w:rPr>
    </w:tblStylePr>
    <w:tblStylePr w:type="band1Vert">
      <w:tblPr/>
      <w:tcPr>
        <w:shd w:val="clear" w:color="auto" w:fill="FAFAFB" w:themeFill="accent2" w:themeFillTint="33"/>
      </w:tcPr>
    </w:tblStylePr>
    <w:tblStylePr w:type="band1Horz">
      <w:tblPr/>
      <w:tcPr>
        <w:shd w:val="clear" w:color="auto" w:fill="FAFAFB" w:themeFill="accent2" w:themeFillTint="33"/>
      </w:tcPr>
    </w:tblStylePr>
  </w:style>
  <w:style w:type="paragraph" w:customStyle="1" w:styleId="NormalAlignLeft">
    <w:name w:val="Normal Align Left"/>
    <w:basedOn w:val="Normal"/>
    <w:uiPriority w:val="1"/>
    <w:qFormat/>
    <w:rsid w:val="00F37BAA"/>
    <w:pPr>
      <w:jc w:val="left"/>
    </w:pPr>
  </w:style>
  <w:style w:type="paragraph" w:customStyle="1" w:styleId="ListBoldRed">
    <w:name w:val="List Bold Red"/>
    <w:basedOn w:val="ListNormal"/>
    <w:next w:val="ListParagraph"/>
    <w:link w:val="ListBoldRedChar"/>
    <w:uiPriority w:val="2"/>
    <w:qFormat/>
    <w:rsid w:val="00390F3F"/>
    <w:rPr>
      <w:b/>
      <w:color w:val="E00000" w:themeColor="accent1"/>
    </w:rPr>
  </w:style>
  <w:style w:type="paragraph" w:styleId="Revision">
    <w:name w:val="Revision"/>
    <w:hidden/>
    <w:uiPriority w:val="71"/>
    <w:rsid w:val="00CB438C"/>
    <w:rPr>
      <w:color w:val="34454E"/>
    </w:rPr>
  </w:style>
  <w:style w:type="paragraph" w:styleId="BodyText">
    <w:name w:val="Body Text"/>
    <w:basedOn w:val="Normal"/>
    <w:link w:val="BodyTextChar"/>
    <w:uiPriority w:val="4"/>
    <w:qFormat/>
    <w:rsid w:val="00327C1A"/>
    <w:pPr>
      <w:widowControl w:val="0"/>
      <w:jc w:val="left"/>
    </w:pPr>
    <w:rPr>
      <w:rFonts w:eastAsia="Calibri" w:cstheme="minorBidi"/>
      <w:szCs w:val="20"/>
      <w:lang w:val="en-US" w:eastAsia="en-US"/>
    </w:rPr>
  </w:style>
  <w:style w:type="character" w:customStyle="1" w:styleId="BodyTextChar">
    <w:name w:val="Body Text Char"/>
    <w:basedOn w:val="DefaultParagraphFont"/>
    <w:link w:val="BodyText"/>
    <w:uiPriority w:val="4"/>
    <w:rsid w:val="00A93563"/>
    <w:rPr>
      <w:rFonts w:eastAsia="Calibri" w:cstheme="minorBidi"/>
      <w:szCs w:val="20"/>
      <w:lang w:val="en-US"/>
    </w:rPr>
  </w:style>
  <w:style w:type="table" w:styleId="GridTable2-Accent3">
    <w:name w:val="Grid Table 2 Accent 3"/>
    <w:basedOn w:val="TableNormal"/>
    <w:uiPriority w:val="47"/>
    <w:rsid w:val="00B618DE"/>
    <w:tblPr>
      <w:tblStyleRowBandSize w:val="1"/>
      <w:tblStyleColBandSize w:val="1"/>
      <w:tblBorders>
        <w:top w:val="single" w:sz="2" w:space="0" w:color="D9D9DE" w:themeColor="accent3" w:themeTint="99"/>
        <w:bottom w:val="single" w:sz="2" w:space="0" w:color="D9D9DE" w:themeColor="accent3" w:themeTint="99"/>
        <w:insideH w:val="single" w:sz="2" w:space="0" w:color="D9D9DE" w:themeColor="accent3" w:themeTint="99"/>
        <w:insideV w:val="single" w:sz="2" w:space="0" w:color="D9D9DE" w:themeColor="accent3" w:themeTint="99"/>
      </w:tblBorders>
    </w:tblPr>
    <w:tblStylePr w:type="firstRow">
      <w:rPr>
        <w:b/>
        <w:bCs/>
      </w:rPr>
      <w:tblPr/>
      <w:tcPr>
        <w:tcBorders>
          <w:top w:val="nil"/>
          <w:bottom w:val="single" w:sz="12" w:space="0" w:color="D9D9DE" w:themeColor="accent3" w:themeTint="99"/>
          <w:insideH w:val="nil"/>
          <w:insideV w:val="nil"/>
        </w:tcBorders>
        <w:shd w:val="clear" w:color="auto" w:fill="FFFFFF" w:themeFill="background1"/>
      </w:tcPr>
    </w:tblStylePr>
    <w:tblStylePr w:type="lastRow">
      <w:rPr>
        <w:b/>
        <w:bCs/>
      </w:rPr>
      <w:tblPr/>
      <w:tcPr>
        <w:tcBorders>
          <w:top w:val="double" w:sz="2" w:space="0" w:color="D9D9D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2F4" w:themeFill="accent3" w:themeFillTint="33"/>
      </w:tcPr>
    </w:tblStylePr>
    <w:tblStylePr w:type="band1Horz">
      <w:tblPr/>
      <w:tcPr>
        <w:shd w:val="clear" w:color="auto" w:fill="F2F2F4" w:themeFill="accent3" w:themeFillTint="33"/>
      </w:tcPr>
    </w:tblStylePr>
  </w:style>
  <w:style w:type="character" w:customStyle="1" w:styleId="ListBoldRedChar">
    <w:name w:val="List Bold Red Char"/>
    <w:basedOn w:val="ListBoldChar"/>
    <w:link w:val="ListBoldRed"/>
    <w:uiPriority w:val="2"/>
    <w:rsid w:val="00A93563"/>
    <w:rPr>
      <w:rFonts w:eastAsiaTheme="minorHAnsi"/>
      <w:b/>
      <w:color w:val="E00000" w:themeColor="accent1"/>
      <w:szCs w:val="24"/>
      <w:lang w:eastAsia="en-GB"/>
    </w:rPr>
  </w:style>
  <w:style w:type="table" w:customStyle="1" w:styleId="09ClaranetRedTop">
    <w:name w:val="09 Claranet Red Top"/>
    <w:basedOn w:val="TableNormal"/>
    <w:uiPriority w:val="99"/>
    <w:rsid w:val="00C0753C"/>
    <w:tblPr>
      <w:tblBorders>
        <w:insideH w:val="single" w:sz="4" w:space="0" w:color="C1C1C8" w:themeColor="accent3"/>
      </w:tblBorders>
      <w:tblCellMar>
        <w:top w:w="113" w:type="dxa"/>
        <w:bottom w:w="113" w:type="dxa"/>
      </w:tblCellMar>
    </w:tblPr>
    <w:trPr>
      <w:cantSplit/>
    </w:trPr>
    <w:tblStylePr w:type="firstRow">
      <w:pPr>
        <w:wordWrap/>
        <w:spacing w:beforeLines="0" w:before="0" w:beforeAutospacing="0" w:afterLines="0" w:after="0" w:afterAutospacing="0" w:line="20" w:lineRule="atLeast"/>
        <w:ind w:leftChars="0" w:left="0" w:rightChars="0" w:right="0"/>
        <w:jc w:val="left"/>
      </w:pPr>
      <w:rPr>
        <w:rFonts w:asciiTheme="majorHAnsi" w:hAnsiTheme="majorHAnsi"/>
        <w:b/>
        <w:color w:val="FFFFFF" w:themeColor="background1"/>
        <w:u w:color="FFFFFF" w:themeColor="background2"/>
      </w:rPr>
      <w:tblPr>
        <w:tblCellMar>
          <w:top w:w="113" w:type="dxa"/>
          <w:left w:w="113" w:type="dxa"/>
          <w:bottom w:w="113" w:type="dxa"/>
          <w:right w:w="113" w:type="dxa"/>
        </w:tblCellMar>
      </w:tblPr>
      <w:trPr>
        <w:cantSplit w:val="0"/>
        <w:tblHeader/>
      </w:trPr>
      <w:tcPr>
        <w:shd w:val="clear" w:color="auto" w:fill="E00000" w:themeFill="text2"/>
        <w:vAlign w:val="center"/>
      </w:tcPr>
    </w:tblStylePr>
    <w:tblStylePr w:type="firstCol">
      <w:rPr>
        <w:b/>
        <w:i w:val="0"/>
        <w:color w:val="282832" w:themeColor="accent6"/>
      </w:rPr>
    </w:tblStylePr>
  </w:style>
  <w:style w:type="paragraph" w:customStyle="1" w:styleId="TableNumbered">
    <w:name w:val="Table Numbered"/>
    <w:basedOn w:val="TableClearStyle"/>
    <w:uiPriority w:val="3"/>
    <w:qFormat/>
    <w:rsid w:val="000E434E"/>
    <w:pPr>
      <w:numPr>
        <w:numId w:val="9"/>
      </w:numPr>
      <w:ind w:left="318" w:hanging="284"/>
    </w:pPr>
  </w:style>
  <w:style w:type="table" w:customStyle="1" w:styleId="12ClaranetLightcolon">
    <w:name w:val="12 Claranet Light colon"/>
    <w:basedOn w:val="TableNormal"/>
    <w:uiPriority w:val="99"/>
    <w:rsid w:val="005F6919"/>
    <w:tblPr>
      <w:tblBorders>
        <w:insideV w:val="single" w:sz="4" w:space="0" w:color="C1C1C8" w:themeColor="accent3"/>
      </w:tblBorders>
      <w:tblCellMar>
        <w:top w:w="113" w:type="dxa"/>
        <w:left w:w="284" w:type="dxa"/>
        <w:bottom w:w="113" w:type="dxa"/>
      </w:tblCellMar>
    </w:tblPr>
    <w:trPr>
      <w:cantSplit/>
    </w:trPr>
    <w:tblStylePr w:type="firstRow">
      <w:pPr>
        <w:jc w:val="left"/>
      </w:pPr>
      <w:rPr>
        <w:b/>
        <w:color w:val="282832" w:themeColor="accent6"/>
      </w:rPr>
      <w:tblPr/>
      <w:trPr>
        <w:tblHeader/>
      </w:trPr>
      <w:tcPr>
        <w:tcBorders>
          <w:top w:val="nil"/>
          <w:left w:val="nil"/>
          <w:bottom w:val="single" w:sz="4" w:space="0" w:color="C1C1C8" w:themeColor="accent3"/>
          <w:right w:val="nil"/>
          <w:insideH w:val="nil"/>
          <w:insideV w:val="single" w:sz="4" w:space="0" w:color="C1C1C8" w:themeColor="accent3"/>
          <w:tl2br w:val="nil"/>
          <w:tr2bl w:val="nil"/>
        </w:tcBorders>
      </w:tcPr>
    </w:tblStylePr>
    <w:tblStylePr w:type="lastRow">
      <w:tblPr/>
      <w:tcPr>
        <w:tcBorders>
          <w:top w:val="nil"/>
          <w:left w:val="nil"/>
          <w:bottom w:val="single" w:sz="4" w:space="0" w:color="C1C1C8" w:themeColor="accent3"/>
          <w:right w:val="nil"/>
          <w:insideH w:val="nil"/>
          <w:insideV w:val="nil"/>
          <w:tl2br w:val="nil"/>
          <w:tr2bl w:val="nil"/>
        </w:tcBorders>
      </w:tcPr>
    </w:tblStylePr>
    <w:tblStylePr w:type="firstCol">
      <w:rPr>
        <w:b w:val="0"/>
        <w:i w:val="0"/>
        <w:color w:val="auto"/>
      </w:rPr>
    </w:tblStylePr>
  </w:style>
  <w:style w:type="character" w:styleId="Emphasis">
    <w:name w:val="Emphasis"/>
    <w:basedOn w:val="DefaultParagraphFont"/>
    <w:uiPriority w:val="99"/>
    <w:semiHidden/>
    <w:qFormat/>
    <w:locked/>
    <w:rsid w:val="00D14ADF"/>
    <w:rPr>
      <w:i/>
      <w:iCs/>
    </w:rPr>
  </w:style>
  <w:style w:type="character" w:customStyle="1" w:styleId="NoSpacingChar">
    <w:name w:val="No Spacing Char"/>
    <w:basedOn w:val="DefaultParagraphFont"/>
    <w:link w:val="NoSpacing"/>
    <w:uiPriority w:val="1"/>
    <w:rsid w:val="009B0840"/>
    <w:rPr>
      <w:rFonts w:cs="Arial"/>
      <w:lang w:val="en-US"/>
    </w:rPr>
  </w:style>
  <w:style w:type="paragraph" w:styleId="EndnoteText">
    <w:name w:val="endnote text"/>
    <w:basedOn w:val="Normal"/>
    <w:link w:val="EndnoteTextChar"/>
    <w:uiPriority w:val="99"/>
    <w:semiHidden/>
    <w:unhideWhenUsed/>
    <w:rsid w:val="00F0761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07618"/>
    <w:rPr>
      <w:rFonts w:eastAsia="Arial"/>
      <w:color w:val="282832" w:themeColor="accent6"/>
      <w:sz w:val="20"/>
      <w:szCs w:val="20"/>
      <w:lang w:eastAsia="en-GB"/>
    </w:rPr>
  </w:style>
  <w:style w:type="character" w:styleId="EndnoteReference">
    <w:name w:val="endnote reference"/>
    <w:basedOn w:val="DefaultParagraphFont"/>
    <w:uiPriority w:val="99"/>
    <w:semiHidden/>
    <w:unhideWhenUsed/>
    <w:rsid w:val="00F07618"/>
    <w:rPr>
      <w:vertAlign w:val="superscript"/>
    </w:rPr>
  </w:style>
  <w:style w:type="paragraph" w:styleId="FootnoteText">
    <w:name w:val="footnote text"/>
    <w:basedOn w:val="Normal"/>
    <w:link w:val="FootnoteTextChar"/>
    <w:uiPriority w:val="99"/>
    <w:semiHidden/>
    <w:unhideWhenUsed/>
    <w:rsid w:val="00F5280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07F76"/>
    <w:rPr>
      <w:rFonts w:eastAsia="Arial"/>
      <w:sz w:val="20"/>
      <w:szCs w:val="20"/>
      <w:lang w:eastAsia="en-GB"/>
    </w:rPr>
  </w:style>
  <w:style w:type="character" w:styleId="FootnoteReference">
    <w:name w:val="footnote reference"/>
    <w:basedOn w:val="DefaultParagraphFont"/>
    <w:uiPriority w:val="99"/>
    <w:semiHidden/>
    <w:unhideWhenUsed/>
    <w:rsid w:val="00F5280A"/>
    <w:rPr>
      <w:vertAlign w:val="superscript"/>
    </w:rPr>
  </w:style>
  <w:style w:type="character" w:customStyle="1" w:styleId="Bold">
    <w:name w:val="Bold"/>
    <w:uiPriority w:val="4"/>
    <w:qFormat/>
    <w:rsid w:val="00620BB2"/>
    <w:rPr>
      <w:b/>
    </w:rPr>
  </w:style>
  <w:style w:type="table" w:customStyle="1" w:styleId="10ClaranetLightbold">
    <w:name w:val="10 Claranet Light bold"/>
    <w:basedOn w:val="TableNormal"/>
    <w:uiPriority w:val="99"/>
    <w:rsid w:val="0001762B"/>
    <w:tblPr>
      <w:tblBorders>
        <w:insideH w:val="single" w:sz="4" w:space="0" w:color="C1C1C8" w:themeColor="accent3"/>
      </w:tblBorders>
      <w:tblCellMar>
        <w:top w:w="113" w:type="dxa"/>
        <w:bottom w:w="113" w:type="dxa"/>
      </w:tblCellMar>
    </w:tblPr>
    <w:trPr>
      <w:cantSplit/>
    </w:trPr>
    <w:tblStylePr w:type="firstRow">
      <w:pPr>
        <w:jc w:val="left"/>
      </w:pPr>
      <w:rPr>
        <w:b/>
        <w:color w:val="282832" w:themeColor="accent6"/>
      </w:rPr>
      <w:tblPr/>
      <w:trPr>
        <w:cantSplit w:val="0"/>
        <w:tblHeader/>
      </w:trPr>
      <w:tcPr>
        <w:vAlign w:val="center"/>
      </w:tcPr>
    </w:tblStylePr>
    <w:tblStylePr w:type="firstCol">
      <w:rPr>
        <w:b/>
        <w:i w:val="0"/>
        <w:color w:val="auto"/>
      </w:rPr>
    </w:tblStylePr>
  </w:style>
  <w:style w:type="table" w:styleId="PlainTable4">
    <w:name w:val="Plain Table 4"/>
    <w:basedOn w:val="TableNormal"/>
    <w:uiPriority w:val="44"/>
    <w:rsid w:val="006711E4"/>
    <w:pPr>
      <w:spacing w:before="240"/>
    </w:pPr>
    <w:rPr>
      <w:rFonts w:asciiTheme="minorHAnsi" w:eastAsiaTheme="minorHAnsi" w:hAnsiTheme="minorHAnsi" w:cstheme="minorBidi"/>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2">
    <w:name w:val="Grid Table 1 Light Accent 2"/>
    <w:basedOn w:val="TableNormal"/>
    <w:uiPriority w:val="46"/>
    <w:rsid w:val="004F1032"/>
    <w:tblPr>
      <w:tblStyleRowBandSize w:val="1"/>
      <w:tblStyleColBandSize w:val="1"/>
      <w:tblBorders>
        <w:top w:val="single" w:sz="4" w:space="0" w:color="F5F5F7" w:themeColor="accent2" w:themeTint="66"/>
        <w:left w:val="single" w:sz="4" w:space="0" w:color="F5F5F7" w:themeColor="accent2" w:themeTint="66"/>
        <w:bottom w:val="single" w:sz="4" w:space="0" w:color="F5F5F7" w:themeColor="accent2" w:themeTint="66"/>
        <w:right w:val="single" w:sz="4" w:space="0" w:color="F5F5F7" w:themeColor="accent2" w:themeTint="66"/>
        <w:insideH w:val="single" w:sz="4" w:space="0" w:color="F5F5F7" w:themeColor="accent2" w:themeTint="66"/>
        <w:insideV w:val="single" w:sz="4" w:space="0" w:color="F5F5F7" w:themeColor="accent2" w:themeTint="66"/>
      </w:tblBorders>
    </w:tblPr>
    <w:tblStylePr w:type="firstRow">
      <w:rPr>
        <w:b/>
        <w:bCs/>
      </w:rPr>
      <w:tblPr/>
      <w:tcPr>
        <w:tcBorders>
          <w:bottom w:val="single" w:sz="12" w:space="0" w:color="F1F1F4" w:themeColor="accent2" w:themeTint="99"/>
        </w:tcBorders>
      </w:tcPr>
    </w:tblStylePr>
    <w:tblStylePr w:type="lastRow">
      <w:rPr>
        <w:b/>
        <w:bCs/>
      </w:rPr>
      <w:tblPr/>
      <w:tcPr>
        <w:tcBorders>
          <w:top w:val="double" w:sz="2" w:space="0" w:color="F1F1F4" w:themeColor="accent2" w:themeTint="99"/>
        </w:tcBorders>
      </w:tcPr>
    </w:tblStylePr>
    <w:tblStylePr w:type="firstCol">
      <w:rPr>
        <w:b/>
        <w:bCs/>
      </w:rPr>
    </w:tblStylePr>
    <w:tblStylePr w:type="lastCol">
      <w:rPr>
        <w:b/>
        <w:bCs/>
      </w:rPr>
    </w:tblStylePr>
  </w:style>
  <w:style w:type="paragraph" w:customStyle="1" w:styleId="HighlightRed">
    <w:name w:val="Highlight Red"/>
    <w:next w:val="Normal"/>
    <w:uiPriority w:val="2"/>
    <w:qFormat/>
    <w:rsid w:val="0091341A"/>
    <w:pPr>
      <w:spacing w:before="240" w:after="120" w:line="288" w:lineRule="auto"/>
    </w:pPr>
    <w:rPr>
      <w:rFonts w:eastAsiaTheme="minorHAnsi"/>
      <w:b/>
      <w:color w:val="E00000" w:themeColor="accent1"/>
      <w:sz w:val="30"/>
      <w:szCs w:val="24"/>
      <w:lang w:eastAsia="en-GB"/>
    </w:rPr>
  </w:style>
  <w:style w:type="character" w:customStyle="1" w:styleId="Bleutext">
    <w:name w:val="Bleu text"/>
    <w:basedOn w:val="GuidetextChar"/>
    <w:uiPriority w:val="4"/>
    <w:qFormat/>
    <w:rsid w:val="00247B03"/>
    <w:rPr>
      <w:i/>
      <w:iCs/>
      <w:color w:val="00B0F0"/>
      <w:szCs w:val="24"/>
      <w:lang w:val="x-none" w:eastAsia="en-GB"/>
    </w:rPr>
  </w:style>
  <w:style w:type="paragraph" w:customStyle="1" w:styleId="Guidetext">
    <w:name w:val="Guide text"/>
    <w:basedOn w:val="Normal"/>
    <w:link w:val="GuidetextChar"/>
    <w:uiPriority w:val="99"/>
    <w:rsid w:val="00247B03"/>
    <w:pPr>
      <w:spacing w:before="240" w:after="0" w:line="264" w:lineRule="auto"/>
    </w:pPr>
    <w:rPr>
      <w:rFonts w:eastAsia="Times New Roman"/>
      <w:i/>
      <w:iCs/>
      <w:color w:val="00B0F0"/>
      <w:lang w:val="x-none"/>
    </w:rPr>
  </w:style>
  <w:style w:type="character" w:customStyle="1" w:styleId="GuidetextChar">
    <w:name w:val="Guide text Char"/>
    <w:link w:val="Guidetext"/>
    <w:uiPriority w:val="99"/>
    <w:locked/>
    <w:rsid w:val="00247B03"/>
    <w:rPr>
      <w:i/>
      <w:iCs/>
      <w:color w:val="00B0F0"/>
      <w:szCs w:val="24"/>
      <w:lang w:val="x-none" w:eastAsia="en-GB"/>
    </w:rPr>
  </w:style>
  <w:style w:type="paragraph" w:customStyle="1" w:styleId="NormalCentered">
    <w:name w:val="Normal Centered"/>
    <w:basedOn w:val="Normal"/>
    <w:uiPriority w:val="1"/>
    <w:qFormat/>
    <w:rsid w:val="00310B68"/>
    <w:pPr>
      <w:jc w:val="center"/>
    </w:pPr>
  </w:style>
  <w:style w:type="table" w:styleId="PlainTable2">
    <w:name w:val="Plain Table 2"/>
    <w:basedOn w:val="TableNormal"/>
    <w:uiPriority w:val="42"/>
    <w:rsid w:val="00C90B67"/>
    <w:tblPr>
      <w:tblStyleRowBandSize w:val="1"/>
      <w:tblStyleColBandSize w:val="1"/>
      <w:tblBorders>
        <w:top w:val="single" w:sz="4" w:space="0" w:color="9E9EA7" w:themeColor="text1" w:themeTint="80"/>
        <w:bottom w:val="single" w:sz="4" w:space="0" w:color="9E9EA7" w:themeColor="text1" w:themeTint="80"/>
      </w:tblBorders>
    </w:tblPr>
    <w:tblStylePr w:type="firstRow">
      <w:rPr>
        <w:b/>
        <w:bCs/>
      </w:rPr>
      <w:tblPr/>
      <w:tcPr>
        <w:tcBorders>
          <w:bottom w:val="single" w:sz="4" w:space="0" w:color="9E9EA7" w:themeColor="text1" w:themeTint="80"/>
        </w:tcBorders>
      </w:tcPr>
    </w:tblStylePr>
    <w:tblStylePr w:type="lastRow">
      <w:rPr>
        <w:b/>
        <w:bCs/>
      </w:rPr>
      <w:tblPr/>
      <w:tcPr>
        <w:tcBorders>
          <w:top w:val="single" w:sz="4" w:space="0" w:color="9E9EA7" w:themeColor="text1" w:themeTint="80"/>
        </w:tcBorders>
      </w:tcPr>
    </w:tblStylePr>
    <w:tblStylePr w:type="firstCol">
      <w:rPr>
        <w:b/>
        <w:bCs/>
      </w:rPr>
    </w:tblStylePr>
    <w:tblStylePr w:type="lastCol">
      <w:rPr>
        <w:b/>
        <w:bCs/>
      </w:rPr>
    </w:tblStylePr>
    <w:tblStylePr w:type="band1Vert">
      <w:tblPr/>
      <w:tcPr>
        <w:tcBorders>
          <w:left w:val="single" w:sz="4" w:space="0" w:color="9E9EA7" w:themeColor="text1" w:themeTint="80"/>
          <w:right w:val="single" w:sz="4" w:space="0" w:color="9E9EA7" w:themeColor="text1" w:themeTint="80"/>
        </w:tcBorders>
      </w:tcPr>
    </w:tblStylePr>
    <w:tblStylePr w:type="band2Vert">
      <w:tblPr/>
      <w:tcPr>
        <w:tcBorders>
          <w:left w:val="single" w:sz="4" w:space="0" w:color="9E9EA7" w:themeColor="text1" w:themeTint="80"/>
          <w:right w:val="single" w:sz="4" w:space="0" w:color="9E9EA7" w:themeColor="text1" w:themeTint="80"/>
        </w:tcBorders>
      </w:tcPr>
    </w:tblStylePr>
    <w:tblStylePr w:type="band1Horz">
      <w:tblPr/>
      <w:tcPr>
        <w:tcBorders>
          <w:top w:val="single" w:sz="4" w:space="0" w:color="9E9EA7" w:themeColor="text1" w:themeTint="80"/>
          <w:bottom w:val="single" w:sz="4" w:space="0" w:color="9E9EA7" w:themeColor="text1" w:themeTint="80"/>
        </w:tcBorders>
      </w:tcPr>
    </w:tblStylePr>
  </w:style>
  <w:style w:type="paragraph" w:customStyle="1" w:styleId="SDHeading1">
    <w:name w:val="SD Heading 1"/>
    <w:link w:val="SDHeading1Char"/>
    <w:uiPriority w:val="2"/>
    <w:qFormat/>
    <w:rsid w:val="005E1564"/>
    <w:pPr>
      <w:numPr>
        <w:numId w:val="11"/>
      </w:numPr>
      <w:spacing w:before="360" w:after="240"/>
      <w:ind w:left="0"/>
      <w:outlineLvl w:val="0"/>
    </w:pPr>
    <w:rPr>
      <w:rFonts w:eastAsia="Arial" w:cs="Arial"/>
      <w:b/>
      <w:bCs/>
      <w:color w:val="263150"/>
      <w:kern w:val="32"/>
      <w:sz w:val="36"/>
      <w:szCs w:val="36"/>
      <w:lang w:eastAsia="en-GB"/>
    </w:rPr>
  </w:style>
  <w:style w:type="paragraph" w:customStyle="1" w:styleId="SDHeading2">
    <w:name w:val="SD Heading 2"/>
    <w:next w:val="Normal"/>
    <w:link w:val="SDHeading2Char"/>
    <w:uiPriority w:val="2"/>
    <w:qFormat/>
    <w:rsid w:val="00286E9E"/>
    <w:pPr>
      <w:numPr>
        <w:ilvl w:val="1"/>
        <w:numId w:val="11"/>
      </w:numPr>
      <w:spacing w:before="240" w:after="120" w:line="288" w:lineRule="auto"/>
      <w:outlineLvl w:val="1"/>
    </w:pPr>
    <w:rPr>
      <w:rFonts w:eastAsia="Arial" w:cs="Arial"/>
      <w:b/>
      <w:bCs/>
      <w:iCs/>
      <w:color w:val="E00000" w:themeColor="text2"/>
      <w:sz w:val="30"/>
      <w:szCs w:val="28"/>
      <w:lang w:eastAsia="en-GB"/>
    </w:rPr>
  </w:style>
  <w:style w:type="character" w:customStyle="1" w:styleId="SDHeading1Char">
    <w:name w:val="SD Heading 1 Char"/>
    <w:basedOn w:val="DefaultParagraphFont"/>
    <w:link w:val="SDHeading1"/>
    <w:uiPriority w:val="2"/>
    <w:rsid w:val="005E1564"/>
    <w:rPr>
      <w:rFonts w:eastAsia="Arial" w:cs="Arial"/>
      <w:b/>
      <w:bCs/>
      <w:color w:val="263150"/>
      <w:kern w:val="32"/>
      <w:sz w:val="36"/>
      <w:szCs w:val="36"/>
      <w:lang w:eastAsia="en-GB"/>
    </w:rPr>
  </w:style>
  <w:style w:type="paragraph" w:customStyle="1" w:styleId="SDHeading3">
    <w:name w:val="SD Heading 3"/>
    <w:basedOn w:val="ListParagraph"/>
    <w:link w:val="SDHeading3Char"/>
    <w:uiPriority w:val="2"/>
    <w:qFormat/>
    <w:rsid w:val="005E1564"/>
    <w:pPr>
      <w:numPr>
        <w:ilvl w:val="2"/>
        <w:numId w:val="11"/>
      </w:numPr>
      <w:spacing w:before="240"/>
      <w:jc w:val="left"/>
      <w:outlineLvl w:val="2"/>
    </w:pPr>
    <w:rPr>
      <w:rFonts w:cs="Arial"/>
      <w:b/>
      <w:bCs/>
      <w:color w:val="263150"/>
      <w:sz w:val="24"/>
    </w:rPr>
  </w:style>
  <w:style w:type="character" w:customStyle="1" w:styleId="SDHeading2Char">
    <w:name w:val="SD Heading 2 Char"/>
    <w:basedOn w:val="ListParagraphChar"/>
    <w:link w:val="SDHeading2"/>
    <w:uiPriority w:val="2"/>
    <w:rsid w:val="00514E14"/>
    <w:rPr>
      <w:rFonts w:eastAsia="Arial" w:cs="Arial"/>
      <w:b/>
      <w:bCs/>
      <w:iCs/>
      <w:color w:val="E00000" w:themeColor="text2"/>
      <w:sz w:val="30"/>
      <w:szCs w:val="28"/>
      <w:lang w:eastAsia="en-GB"/>
    </w:rPr>
  </w:style>
  <w:style w:type="paragraph" w:customStyle="1" w:styleId="SDHeading4">
    <w:name w:val="SD Heading 4"/>
    <w:link w:val="SDHeading4Char"/>
    <w:uiPriority w:val="2"/>
    <w:qFormat/>
    <w:rsid w:val="005A7955"/>
    <w:pPr>
      <w:numPr>
        <w:ilvl w:val="3"/>
        <w:numId w:val="11"/>
      </w:numPr>
      <w:spacing w:before="240" w:after="120" w:line="288" w:lineRule="auto"/>
    </w:pPr>
    <w:rPr>
      <w:rFonts w:eastAsia="Arial" w:cs="Arial"/>
      <w:b/>
      <w:color w:val="E00000" w:themeColor="text2"/>
      <w:sz w:val="20"/>
      <w:szCs w:val="24"/>
      <w:lang w:eastAsia="en-GB"/>
    </w:rPr>
  </w:style>
  <w:style w:type="character" w:customStyle="1" w:styleId="SDHeading3Char">
    <w:name w:val="SD Heading 3 Char"/>
    <w:basedOn w:val="ListParagraphChar"/>
    <w:link w:val="SDHeading3"/>
    <w:uiPriority w:val="2"/>
    <w:rsid w:val="005E1564"/>
    <w:rPr>
      <w:rFonts w:eastAsia="Arial" w:cs="Arial"/>
      <w:b/>
      <w:bCs/>
      <w:color w:val="263150"/>
      <w:sz w:val="24"/>
      <w:szCs w:val="24"/>
      <w:lang w:eastAsia="en-GB"/>
    </w:rPr>
  </w:style>
  <w:style w:type="paragraph" w:styleId="Caption">
    <w:name w:val="caption"/>
    <w:basedOn w:val="Normal"/>
    <w:next w:val="Normal"/>
    <w:uiPriority w:val="99"/>
    <w:semiHidden/>
    <w:unhideWhenUsed/>
    <w:qFormat/>
    <w:locked/>
    <w:rsid w:val="004D4A0C"/>
    <w:pPr>
      <w:spacing w:after="200" w:line="240" w:lineRule="auto"/>
    </w:pPr>
    <w:rPr>
      <w:i/>
      <w:iCs/>
      <w:color w:val="E00000" w:themeColor="text2"/>
      <w:szCs w:val="18"/>
    </w:rPr>
  </w:style>
  <w:style w:type="character" w:styleId="IntenseEmphasis">
    <w:name w:val="Intense Emphasis"/>
    <w:basedOn w:val="DefaultParagraphFont"/>
    <w:uiPriority w:val="99"/>
    <w:rsid w:val="004D4A0C"/>
    <w:rPr>
      <w:rFonts w:ascii="Arial" w:hAnsi="Arial"/>
      <w:b/>
      <w:bCs/>
      <w:i/>
      <w:iCs/>
      <w:color w:val="E00000" w:themeColor="accent1"/>
    </w:rPr>
  </w:style>
  <w:style w:type="paragraph" w:styleId="NormalIndent">
    <w:name w:val="Normal Indent"/>
    <w:basedOn w:val="Normal"/>
    <w:uiPriority w:val="99"/>
    <w:semiHidden/>
    <w:unhideWhenUsed/>
    <w:rsid w:val="00670D32"/>
    <w:pPr>
      <w:ind w:left="720"/>
    </w:pPr>
  </w:style>
  <w:style w:type="character" w:customStyle="1" w:styleId="SDHeading4Char">
    <w:name w:val="SD Heading 4 Char"/>
    <w:basedOn w:val="DefaultParagraphFont"/>
    <w:link w:val="SDHeading4"/>
    <w:uiPriority w:val="2"/>
    <w:rsid w:val="00514E14"/>
    <w:rPr>
      <w:rFonts w:eastAsia="Arial" w:cs="Arial"/>
      <w:b/>
      <w:color w:val="E00000" w:themeColor="text2"/>
      <w:sz w:val="20"/>
      <w:szCs w:val="24"/>
      <w:lang w:eastAsia="en-GB"/>
    </w:rPr>
  </w:style>
  <w:style w:type="character" w:styleId="BookTitle">
    <w:name w:val="Book Title"/>
    <w:uiPriority w:val="99"/>
    <w:rsid w:val="004D4A0C"/>
  </w:style>
  <w:style w:type="table" w:styleId="ColorfulList">
    <w:name w:val="Colorful List"/>
    <w:basedOn w:val="TableNormal"/>
    <w:uiPriority w:val="72"/>
    <w:rsid w:val="004D4A0C"/>
    <w:rPr>
      <w:rFonts w:ascii="Times New Roman" w:hAnsi="Times New Roman"/>
      <w:color w:val="44444B" w:themeColor="text1"/>
      <w:sz w:val="20"/>
      <w:szCs w:val="20"/>
      <w:lang w:val="en-US"/>
    </w:rPr>
    <w:tblPr>
      <w:tblStyleRowBandSize w:val="1"/>
      <w:tblStyleColBandSize w:val="1"/>
    </w:tblPr>
    <w:tcPr>
      <w:shd w:val="clear" w:color="auto" w:fill="ECECEE" w:themeFill="text1" w:themeFillTint="19"/>
    </w:tcPr>
    <w:tblStylePr w:type="firstRow">
      <w:rPr>
        <w:b/>
        <w:bCs/>
        <w:color w:val="FFFFFF" w:themeColor="background1"/>
      </w:rPr>
      <w:tblPr/>
      <w:tcPr>
        <w:tcBorders>
          <w:bottom w:val="single" w:sz="12" w:space="0" w:color="FFFFFF" w:themeColor="background1"/>
        </w:tcBorders>
        <w:shd w:val="clear" w:color="auto" w:fill="B3B3C3" w:themeFill="accent2" w:themeFillShade="CC"/>
      </w:tcPr>
    </w:tblStylePr>
    <w:tblStylePr w:type="lastRow">
      <w:rPr>
        <w:b/>
        <w:bCs/>
        <w:color w:val="B3B3C3" w:themeColor="accent2" w:themeShade="CC"/>
      </w:rPr>
      <w:tblPr/>
      <w:tcPr>
        <w:tcBorders>
          <w:top w:val="single" w:sz="12" w:space="0" w:color="44444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CFD3" w:themeFill="text1" w:themeFillTint="3F"/>
      </w:tcPr>
    </w:tblStylePr>
    <w:tblStylePr w:type="band1Horz">
      <w:tblPr/>
      <w:tcPr>
        <w:shd w:val="clear" w:color="auto" w:fill="D8D8DC" w:themeFill="text1" w:themeFillTint="33"/>
      </w:tcPr>
    </w:tblStylePr>
  </w:style>
  <w:style w:type="table" w:styleId="MediumShading2-Accent3">
    <w:name w:val="Medium Shading 2 Accent 3"/>
    <w:basedOn w:val="TableNormal"/>
    <w:uiPriority w:val="64"/>
    <w:rsid w:val="004D4A0C"/>
    <w:rPr>
      <w:rFonts w:ascii="Times New Roman" w:hAnsi="Times New Roman"/>
      <w:sz w:val="20"/>
      <w:szCs w:val="20"/>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C1C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1C1C8" w:themeFill="accent3"/>
      </w:tcPr>
    </w:tblStylePr>
    <w:tblStylePr w:type="lastCol">
      <w:rPr>
        <w:b/>
        <w:bCs/>
        <w:color w:val="FFFFFF" w:themeColor="background1"/>
      </w:rPr>
      <w:tblPr/>
      <w:tcPr>
        <w:tcBorders>
          <w:left w:val="nil"/>
          <w:right w:val="nil"/>
          <w:insideH w:val="nil"/>
          <w:insideV w:val="nil"/>
        </w:tcBorders>
        <w:shd w:val="clear" w:color="auto" w:fill="C1C1C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3">
    <w:name w:val="Medium Grid 1 Accent 3"/>
    <w:basedOn w:val="TableNormal"/>
    <w:uiPriority w:val="67"/>
    <w:rsid w:val="004D4A0C"/>
    <w:rPr>
      <w:rFonts w:ascii="Times New Roman" w:hAnsi="Times New Roman"/>
      <w:sz w:val="20"/>
      <w:szCs w:val="20"/>
      <w:lang w:val="en-US"/>
    </w:rPr>
    <w:tblPr>
      <w:tblStyleRowBandSize w:val="1"/>
      <w:tblStyleColBandSize w:val="1"/>
      <w:tblBorders>
        <w:top w:val="single" w:sz="8" w:space="0" w:color="D0D0D5" w:themeColor="accent3" w:themeTint="BF"/>
        <w:left w:val="single" w:sz="8" w:space="0" w:color="D0D0D5" w:themeColor="accent3" w:themeTint="BF"/>
        <w:bottom w:val="single" w:sz="8" w:space="0" w:color="D0D0D5" w:themeColor="accent3" w:themeTint="BF"/>
        <w:right w:val="single" w:sz="8" w:space="0" w:color="D0D0D5" w:themeColor="accent3" w:themeTint="BF"/>
        <w:insideH w:val="single" w:sz="8" w:space="0" w:color="D0D0D5" w:themeColor="accent3" w:themeTint="BF"/>
        <w:insideV w:val="single" w:sz="8" w:space="0" w:color="D0D0D5" w:themeColor="accent3" w:themeTint="BF"/>
      </w:tblBorders>
    </w:tblPr>
    <w:tcPr>
      <w:shd w:val="clear" w:color="auto" w:fill="EFEFF1" w:themeFill="accent3" w:themeFillTint="3F"/>
    </w:tcPr>
    <w:tblStylePr w:type="firstRow">
      <w:rPr>
        <w:b/>
        <w:bCs/>
      </w:rPr>
    </w:tblStylePr>
    <w:tblStylePr w:type="lastRow">
      <w:rPr>
        <w:b/>
        <w:bCs/>
      </w:rPr>
      <w:tblPr/>
      <w:tcPr>
        <w:tcBorders>
          <w:top w:val="single" w:sz="18" w:space="0" w:color="D0D0D5" w:themeColor="accent3" w:themeTint="BF"/>
        </w:tcBorders>
      </w:tcPr>
    </w:tblStylePr>
    <w:tblStylePr w:type="firstCol">
      <w:rPr>
        <w:b/>
        <w:bCs/>
      </w:rPr>
    </w:tblStylePr>
    <w:tblStylePr w:type="lastCol">
      <w:rPr>
        <w:b/>
        <w:bCs/>
      </w:rPr>
    </w:tblStylePr>
    <w:tblStylePr w:type="band1Vert">
      <w:tblPr/>
      <w:tcPr>
        <w:shd w:val="clear" w:color="auto" w:fill="E0E0E3" w:themeFill="accent3" w:themeFillTint="7F"/>
      </w:tcPr>
    </w:tblStylePr>
    <w:tblStylePr w:type="band1Horz">
      <w:tblPr/>
      <w:tcPr>
        <w:shd w:val="clear" w:color="auto" w:fill="E0E0E3" w:themeFill="accent3" w:themeFillTint="7F"/>
      </w:tcPr>
    </w:tblStylePr>
  </w:style>
  <w:style w:type="table" w:styleId="MediumGrid3-Accent2">
    <w:name w:val="Medium Grid 3 Accent 2"/>
    <w:basedOn w:val="TableNormal"/>
    <w:uiPriority w:val="69"/>
    <w:rsid w:val="004D4A0C"/>
    <w:rPr>
      <w:rFonts w:ascii="Times New Roman" w:hAnsi="Times New Roman"/>
      <w:sz w:val="20"/>
      <w:szCs w:val="20"/>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F9F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E8E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E8E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E8E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E8E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F3F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F3F6" w:themeFill="accent2" w:themeFillTint="7F"/>
      </w:tcPr>
    </w:tblStylePr>
  </w:style>
  <w:style w:type="table" w:styleId="MediumGrid3-Accent3">
    <w:name w:val="Medium Grid 3 Accent 3"/>
    <w:basedOn w:val="TableNormal"/>
    <w:uiPriority w:val="69"/>
    <w:rsid w:val="004D4A0C"/>
    <w:rPr>
      <w:rFonts w:ascii="Times New Roman" w:hAnsi="Times New Roman"/>
      <w:sz w:val="20"/>
      <w:szCs w:val="20"/>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FF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C1C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C1C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C1C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C1C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E0E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E0E3" w:themeFill="accent3" w:themeFillTint="7F"/>
      </w:tcPr>
    </w:tblStylePr>
  </w:style>
  <w:style w:type="table" w:styleId="ColorfulList-Accent4">
    <w:name w:val="Colorful List Accent 4"/>
    <w:basedOn w:val="TableNormal"/>
    <w:uiPriority w:val="72"/>
    <w:rsid w:val="004D4A0C"/>
    <w:rPr>
      <w:rFonts w:ascii="Times New Roman" w:hAnsi="Times New Roman"/>
      <w:color w:val="44444B" w:themeColor="text1"/>
      <w:sz w:val="20"/>
      <w:szCs w:val="20"/>
      <w:lang w:val="en-US"/>
    </w:rPr>
    <w:tblPr>
      <w:tblStyleRowBandSize w:val="1"/>
      <w:tblStyleColBandSize w:val="1"/>
    </w:tblPr>
    <w:tcPr>
      <w:shd w:val="clear" w:color="auto" w:fill="F1F1F3" w:themeFill="accent4" w:themeFillTint="19"/>
    </w:tcPr>
    <w:tblStylePr w:type="firstRow">
      <w:rPr>
        <w:b/>
        <w:bCs/>
        <w:color w:val="FFFFFF" w:themeColor="background1"/>
      </w:rPr>
      <w:tblPr/>
      <w:tcPr>
        <w:tcBorders>
          <w:bottom w:val="single" w:sz="12" w:space="0" w:color="FFFFFF" w:themeColor="background1"/>
        </w:tcBorders>
        <w:shd w:val="clear" w:color="auto" w:fill="9797A3" w:themeFill="accent3" w:themeFillShade="CC"/>
      </w:tcPr>
    </w:tblStylePr>
    <w:tblStylePr w:type="lastRow">
      <w:rPr>
        <w:b/>
        <w:bCs/>
        <w:color w:val="9797A3" w:themeColor="accent3" w:themeShade="CC"/>
      </w:rPr>
      <w:tblPr/>
      <w:tcPr>
        <w:tcBorders>
          <w:top w:val="single" w:sz="12" w:space="0" w:color="44444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DCE1" w:themeFill="accent4" w:themeFillTint="3F"/>
      </w:tcPr>
    </w:tblStylePr>
    <w:tblStylePr w:type="band1Horz">
      <w:tblPr/>
      <w:tcPr>
        <w:shd w:val="clear" w:color="auto" w:fill="E2E2E7" w:themeFill="accent4" w:themeFillTint="33"/>
      </w:tcPr>
    </w:tblStylePr>
  </w:style>
  <w:style w:type="paragraph" w:customStyle="1" w:styleId="ListException">
    <w:name w:val="List Exception"/>
    <w:basedOn w:val="ListNormal"/>
    <w:uiPriority w:val="99"/>
    <w:qFormat/>
    <w:rsid w:val="00B1189A"/>
    <w:pPr>
      <w:numPr>
        <w:numId w:val="12"/>
      </w:numPr>
      <w:ind w:left="426" w:hanging="142"/>
    </w:pPr>
  </w:style>
  <w:style w:type="paragraph" w:customStyle="1" w:styleId="CoverVersion">
    <w:name w:val="Cover Version"/>
    <w:uiPriority w:val="1"/>
    <w:rsid w:val="006F5200"/>
    <w:pPr>
      <w:spacing w:line="276" w:lineRule="auto"/>
    </w:pPr>
    <w:rPr>
      <w:b/>
      <w:color w:val="C1C1C8" w:themeColor="accent3"/>
      <w:sz w:val="32"/>
      <w:szCs w:val="32"/>
      <w:lang w:eastAsia="en-GB"/>
    </w:rPr>
  </w:style>
  <w:style w:type="character" w:styleId="Strong">
    <w:name w:val="Strong"/>
    <w:basedOn w:val="DefaultParagraphFont"/>
    <w:uiPriority w:val="22"/>
    <w:unhideWhenUsed/>
    <w:qFormat/>
    <w:rsid w:val="00612B20"/>
    <w:rPr>
      <w:b/>
      <w:bCs/>
    </w:rPr>
  </w:style>
  <w:style w:type="paragraph" w:styleId="TableofFigures">
    <w:name w:val="table of figures"/>
    <w:basedOn w:val="Normal"/>
    <w:next w:val="Normal"/>
    <w:uiPriority w:val="99"/>
    <w:unhideWhenUsed/>
    <w:rsid w:val="00612B20"/>
    <w:pPr>
      <w:spacing w:before="180" w:after="0" w:line="240" w:lineRule="auto"/>
      <w:jc w:val="left"/>
    </w:pPr>
    <w:rPr>
      <w:rFonts w:eastAsia="Times New Roman"/>
      <w:sz w:val="20"/>
    </w:rPr>
  </w:style>
  <w:style w:type="paragraph" w:customStyle="1" w:styleId="References">
    <w:name w:val="References"/>
    <w:basedOn w:val="ReferencesNUM"/>
    <w:uiPriority w:val="1"/>
    <w:qFormat/>
    <w:rsid w:val="006616BE"/>
    <w:pPr>
      <w:numPr>
        <w:numId w:val="0"/>
      </w:numPr>
    </w:pPr>
  </w:style>
  <w:style w:type="paragraph" w:customStyle="1" w:styleId="tablecentered">
    <w:name w:val="table centered"/>
    <w:basedOn w:val="TableClearStyle"/>
    <w:uiPriority w:val="3"/>
    <w:qFormat/>
    <w:rsid w:val="00A020A4"/>
    <w:pPr>
      <w:contextualSpacing/>
      <w:jc w:val="center"/>
    </w:pPr>
    <w:rPr>
      <w:lang w:eastAsia="en-GB"/>
    </w:rPr>
  </w:style>
  <w:style w:type="paragraph" w:customStyle="1" w:styleId="TableDot">
    <w:name w:val="Table Dot"/>
    <w:basedOn w:val="TableNumbered"/>
    <w:uiPriority w:val="3"/>
    <w:qFormat/>
    <w:rsid w:val="00053869"/>
    <w:pPr>
      <w:numPr>
        <w:numId w:val="22"/>
      </w:numPr>
      <w:ind w:left="264" w:hanging="215"/>
    </w:pPr>
  </w:style>
  <w:style w:type="character" w:customStyle="1" w:styleId="apple-converted-space">
    <w:name w:val="apple-converted-space"/>
    <w:basedOn w:val="DefaultParagraphFont"/>
    <w:rsid w:val="00C904AA"/>
  </w:style>
  <w:style w:type="character" w:styleId="HTMLCode">
    <w:name w:val="HTML Code"/>
    <w:basedOn w:val="DefaultParagraphFont"/>
    <w:uiPriority w:val="99"/>
    <w:semiHidden/>
    <w:unhideWhenUsed/>
    <w:rsid w:val="00C904AA"/>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6989895">
      <w:bodyDiv w:val="1"/>
      <w:marLeft w:val="0"/>
      <w:marRight w:val="0"/>
      <w:marTop w:val="0"/>
      <w:marBottom w:val="0"/>
      <w:divBdr>
        <w:top w:val="none" w:sz="0" w:space="0" w:color="auto"/>
        <w:left w:val="none" w:sz="0" w:space="0" w:color="auto"/>
        <w:bottom w:val="none" w:sz="0" w:space="0" w:color="auto"/>
        <w:right w:val="none" w:sz="0" w:space="0" w:color="auto"/>
      </w:divBdr>
    </w:div>
    <w:div w:id="348605274">
      <w:bodyDiv w:val="1"/>
      <w:marLeft w:val="0"/>
      <w:marRight w:val="0"/>
      <w:marTop w:val="0"/>
      <w:marBottom w:val="0"/>
      <w:divBdr>
        <w:top w:val="none" w:sz="0" w:space="0" w:color="auto"/>
        <w:left w:val="none" w:sz="0" w:space="0" w:color="auto"/>
        <w:bottom w:val="none" w:sz="0" w:space="0" w:color="auto"/>
        <w:right w:val="none" w:sz="0" w:space="0" w:color="auto"/>
      </w:divBdr>
    </w:div>
    <w:div w:id="435835714">
      <w:bodyDiv w:val="1"/>
      <w:marLeft w:val="0"/>
      <w:marRight w:val="0"/>
      <w:marTop w:val="0"/>
      <w:marBottom w:val="0"/>
      <w:divBdr>
        <w:top w:val="none" w:sz="0" w:space="0" w:color="auto"/>
        <w:left w:val="none" w:sz="0" w:space="0" w:color="auto"/>
        <w:bottom w:val="none" w:sz="0" w:space="0" w:color="auto"/>
        <w:right w:val="none" w:sz="0" w:space="0" w:color="auto"/>
      </w:divBdr>
    </w:div>
    <w:div w:id="581984919">
      <w:bodyDiv w:val="1"/>
      <w:marLeft w:val="0"/>
      <w:marRight w:val="0"/>
      <w:marTop w:val="0"/>
      <w:marBottom w:val="0"/>
      <w:divBdr>
        <w:top w:val="none" w:sz="0" w:space="0" w:color="auto"/>
        <w:left w:val="none" w:sz="0" w:space="0" w:color="auto"/>
        <w:bottom w:val="none" w:sz="0" w:space="0" w:color="auto"/>
        <w:right w:val="none" w:sz="0" w:space="0" w:color="auto"/>
      </w:divBdr>
    </w:div>
    <w:div w:id="868640545">
      <w:bodyDiv w:val="1"/>
      <w:marLeft w:val="0"/>
      <w:marRight w:val="0"/>
      <w:marTop w:val="0"/>
      <w:marBottom w:val="0"/>
      <w:divBdr>
        <w:top w:val="none" w:sz="0" w:space="0" w:color="auto"/>
        <w:left w:val="none" w:sz="0" w:space="0" w:color="auto"/>
        <w:bottom w:val="none" w:sz="0" w:space="0" w:color="auto"/>
        <w:right w:val="none" w:sz="0" w:space="0" w:color="auto"/>
      </w:divBdr>
    </w:div>
    <w:div w:id="883100358">
      <w:bodyDiv w:val="1"/>
      <w:marLeft w:val="0"/>
      <w:marRight w:val="0"/>
      <w:marTop w:val="0"/>
      <w:marBottom w:val="0"/>
      <w:divBdr>
        <w:top w:val="none" w:sz="0" w:space="0" w:color="auto"/>
        <w:left w:val="none" w:sz="0" w:space="0" w:color="auto"/>
        <w:bottom w:val="none" w:sz="0" w:space="0" w:color="auto"/>
        <w:right w:val="none" w:sz="0" w:space="0" w:color="auto"/>
      </w:divBdr>
    </w:div>
    <w:div w:id="1354188791">
      <w:bodyDiv w:val="1"/>
      <w:marLeft w:val="0"/>
      <w:marRight w:val="0"/>
      <w:marTop w:val="0"/>
      <w:marBottom w:val="0"/>
      <w:divBdr>
        <w:top w:val="none" w:sz="0" w:space="0" w:color="auto"/>
        <w:left w:val="none" w:sz="0" w:space="0" w:color="auto"/>
        <w:bottom w:val="none" w:sz="0" w:space="0" w:color="auto"/>
        <w:right w:val="none" w:sz="0" w:space="0" w:color="auto"/>
      </w:divBdr>
    </w:div>
    <w:div w:id="1454860073">
      <w:bodyDiv w:val="1"/>
      <w:marLeft w:val="0"/>
      <w:marRight w:val="0"/>
      <w:marTop w:val="0"/>
      <w:marBottom w:val="0"/>
      <w:divBdr>
        <w:top w:val="none" w:sz="0" w:space="0" w:color="auto"/>
        <w:left w:val="none" w:sz="0" w:space="0" w:color="auto"/>
        <w:bottom w:val="none" w:sz="0" w:space="0" w:color="auto"/>
        <w:right w:val="none" w:sz="0" w:space="0" w:color="auto"/>
      </w:divBdr>
    </w:div>
    <w:div w:id="1491797547">
      <w:bodyDiv w:val="1"/>
      <w:marLeft w:val="0"/>
      <w:marRight w:val="0"/>
      <w:marTop w:val="0"/>
      <w:marBottom w:val="0"/>
      <w:divBdr>
        <w:top w:val="none" w:sz="0" w:space="0" w:color="auto"/>
        <w:left w:val="none" w:sz="0" w:space="0" w:color="auto"/>
        <w:bottom w:val="none" w:sz="0" w:space="0" w:color="auto"/>
        <w:right w:val="none" w:sz="0" w:space="0" w:color="auto"/>
      </w:divBdr>
    </w:div>
    <w:div w:id="1912960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4.jpg"/><Relationship Id="rId68" Type="http://schemas.openxmlformats.org/officeDocument/2006/relationships/hyperlink" Target="http://www.claranetsoho.co.uk/contact-us" TargetMode="External"/><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58.png"/><Relationship Id="rId2" Type="http://schemas.openxmlformats.org/officeDocument/2006/relationships/numbering" Target="numbering.xml"/><Relationship Id="rId16" Type="http://schemas.openxmlformats.org/officeDocument/2006/relationships/hyperlink" Target="https://webmail.clara.net/src/login.php" TargetMode="External"/><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7.png"/><Relationship Id="rId74" Type="http://schemas.openxmlformats.org/officeDocument/2006/relationships/hyperlink" Target="http://www.claranetsoho.co.uk/contact-us" TargetMode="External"/><Relationship Id="rId79"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s://webmail.clara.net/src/login.php" TargetMode="External"/><Relationship Id="rId82"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1.jp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6.png"/><Relationship Id="rId73" Type="http://schemas.openxmlformats.org/officeDocument/2006/relationships/hyperlink" Target="http://www.claranetsoho.co.uk/contact-us" TargetMode="External"/><Relationship Id="rId78" Type="http://schemas.openxmlformats.org/officeDocument/2006/relationships/footer" Target="footer1.xml"/><Relationship Id="rId8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5.png"/><Relationship Id="rId69" Type="http://schemas.openxmlformats.org/officeDocument/2006/relationships/hyperlink" Target="https://webmail.clara.net/src/login.php" TargetMode="External"/><Relationship Id="rId77" Type="http://schemas.openxmlformats.org/officeDocument/2006/relationships/header" Target="header2.xml"/><Relationship Id="rId8" Type="http://schemas.openxmlformats.org/officeDocument/2006/relationships/image" Target="media/image1.jpg"/><Relationship Id="rId51" Type="http://schemas.openxmlformats.org/officeDocument/2006/relationships/image" Target="media/image43.png"/><Relationship Id="rId72" Type="http://schemas.openxmlformats.org/officeDocument/2006/relationships/image" Target="media/image59.png"/><Relationship Id="rId80"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hyperlink" Target="https://webmail.clara.net/src/login.php" TargetMode="External"/><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3.png"/><Relationship Id="rId70" Type="http://schemas.openxmlformats.org/officeDocument/2006/relationships/hyperlink" Target="https://admin.clarahost.co.uk/" TargetMode="External"/><Relationship Id="rId75" Type="http://schemas.openxmlformats.org/officeDocument/2006/relationships/hyperlink" Target="http://www.claranetsoho.co.uk/contact-us"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s>
</file>

<file path=word/_rels/footer1.xml.rels><?xml version="1.0" encoding="UTF-8" standalone="yes"?>
<Relationships xmlns="http://schemas.openxmlformats.org/package/2006/relationships"><Relationship Id="rId1" Type="http://schemas.openxmlformats.org/officeDocument/2006/relationships/image" Target="media/image60.png"/></Relationships>
</file>

<file path=word/_rels/footer2.xml.rels><?xml version="1.0" encoding="UTF-8" standalone="yes"?>
<Relationships xmlns="http://schemas.openxmlformats.org/package/2006/relationships"><Relationship Id="rId1" Type="http://schemas.openxmlformats.org/officeDocument/2006/relationships/image" Target="media/image60.png"/></Relationships>
</file>

<file path=word/_rels/footer3.xml.rels><?xml version="1.0" encoding="UTF-8" standalone="yes"?>
<Relationships xmlns="http://schemas.openxmlformats.org/package/2006/relationships"><Relationship Id="rId1" Type="http://schemas.openxmlformats.org/officeDocument/2006/relationships/image" Target="media/image60.png"/></Relationships>
</file>

<file path=word/_rels/settings.xml.rels><?xml version="1.0" encoding="UTF-8" standalone="yes"?>
<Relationships xmlns="http://schemas.openxmlformats.org/package/2006/relationships"><Relationship Id="rId1" Type="http://schemas.openxmlformats.org/officeDocument/2006/relationships/attachedTemplate" Target="file:///\\claranet.local\dfs\GROUP\Claranet_Office_Templates\09_CLARANET%20SOHO%20UK%20Template%202015%2001.8.dotx" TargetMode="External"/></Relationships>
</file>

<file path=word/theme/theme1.xml><?xml version="1.0" encoding="utf-8"?>
<a:theme xmlns:a="http://schemas.openxmlformats.org/drawingml/2006/main" name="Office Theme">
  <a:themeElements>
    <a:clrScheme name="Claranet Word">
      <a:dk1>
        <a:srgbClr val="44444B"/>
      </a:dk1>
      <a:lt1>
        <a:srgbClr val="FFFFFF"/>
      </a:lt1>
      <a:dk2>
        <a:srgbClr val="E00000"/>
      </a:dk2>
      <a:lt2>
        <a:srgbClr val="FFFFFF"/>
      </a:lt2>
      <a:accent1>
        <a:srgbClr val="E00000"/>
      </a:accent1>
      <a:accent2>
        <a:srgbClr val="E8E8ED"/>
      </a:accent2>
      <a:accent3>
        <a:srgbClr val="C1C1C8"/>
      </a:accent3>
      <a:accent4>
        <a:srgbClr val="737387"/>
      </a:accent4>
      <a:accent5>
        <a:srgbClr val="50505A"/>
      </a:accent5>
      <a:accent6>
        <a:srgbClr val="282832"/>
      </a:accent6>
      <a:hlink>
        <a:srgbClr val="E00000"/>
      </a:hlink>
      <a:folHlink>
        <a:srgbClr val="65657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A090DA-16A9-4597-A2A5-60973A1EE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09_CLARANET SOHO UK Template 2015 01.8.dotx</Template>
  <TotalTime>38</TotalTime>
  <Pages>38</Pages>
  <Words>2815</Words>
  <Characters>16051</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18829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Rachel Browne</dc:creator>
  <cp:keywords/>
  <dc:description/>
  <cp:lastModifiedBy>Dave Atherton</cp:lastModifiedBy>
  <cp:revision>8</cp:revision>
  <cp:lastPrinted>2016-06-08T15:53:00Z</cp:lastPrinted>
  <dcterms:created xsi:type="dcterms:W3CDTF">2019-10-21T12:08:00Z</dcterms:created>
  <dcterms:modified xsi:type="dcterms:W3CDTF">2019-10-21T13:19:00Z</dcterms:modified>
</cp:coreProperties>
</file>